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2D7B17" w14:textId="2AE6CEC2" w:rsidR="002E63C4" w:rsidRPr="00A7733A" w:rsidRDefault="00CF3BA0" w:rsidP="00A7733A">
      <w:pPr>
        <w:pStyle w:val="Heading1"/>
      </w:pPr>
      <w:r>
        <w:t>Transparency code</w:t>
      </w:r>
    </w:p>
    <w:p w14:paraId="0CD7E731" w14:textId="33389832" w:rsidR="00986373" w:rsidRPr="00192B1B" w:rsidRDefault="00CF3BA0" w:rsidP="00192B1B">
      <w:pPr>
        <w:pStyle w:val="Subtitle"/>
        <w:rPr>
          <w:rStyle w:val="Hyperlink"/>
          <w:color w:val="005F76" w:themeColor="accent1" w:themeShade="BF"/>
          <w:u w:val="none"/>
        </w:rPr>
        <w:sectPr w:rsidR="00986373" w:rsidRPr="00192B1B" w:rsidSect="00B5418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6804" w:right="851" w:bottom="1077" w:left="851" w:header="737" w:footer="709" w:gutter="0"/>
          <w:pgNumType w:start="1"/>
          <w:cols w:space="708"/>
          <w:docGrid w:linePitch="360"/>
        </w:sectPr>
      </w:pPr>
      <w:r>
        <w:t>Responsibilities Job Profiles</w:t>
      </w:r>
    </w:p>
    <w:sdt>
      <w:sdtPr>
        <w:rPr>
          <w:rFonts w:cstheme="minorBidi"/>
          <w:b w:val="0"/>
          <w:bCs/>
          <w:caps/>
          <w:color w:val="013280"/>
          <w:spacing w:val="0"/>
          <w:sz w:val="24"/>
          <w:szCs w:val="20"/>
          <w:u w:val="single"/>
        </w:rPr>
        <w:id w:val="2076396440"/>
        <w:docPartObj>
          <w:docPartGallery w:val="Table of Contents"/>
          <w:docPartUnique/>
        </w:docPartObj>
      </w:sdtPr>
      <w:sdtEndPr>
        <w:rPr>
          <w:bCs w:val="0"/>
          <w:caps w:val="0"/>
          <w:noProof/>
          <w:color w:val="auto"/>
          <w:u w:val="none"/>
        </w:rPr>
      </w:sdtEndPr>
      <w:sdtContent>
        <w:p w14:paraId="51CD015D" w14:textId="77777777" w:rsidR="00B81674" w:rsidRDefault="00B81674">
          <w:pPr>
            <w:pStyle w:val="TOCHeading"/>
          </w:pPr>
          <w:r>
            <w:t>Table of Contents</w:t>
          </w:r>
        </w:p>
        <w:p w14:paraId="15A9B171" w14:textId="322AA60C" w:rsidR="003E4710" w:rsidRDefault="00D61E21">
          <w:pPr>
            <w:pStyle w:val="TOC1"/>
            <w:tabs>
              <w:tab w:val="right" w:leader="dot" w:pos="10194"/>
            </w:tabs>
            <w:rPr>
              <w:rFonts w:asciiTheme="minorHAnsi" w:hAnsiTheme="minorHAnsi" w:cstheme="minorBidi"/>
              <w:b w:val="0"/>
              <w:bCs w:val="0"/>
              <w:iCs w:val="0"/>
              <w:noProof/>
              <w:kern w:val="2"/>
              <w:lang w:eastAsia="en-GB"/>
              <w14:ligatures w14:val="standardContextual"/>
            </w:rPr>
          </w:pPr>
          <w:r>
            <w:rPr>
              <w:rFonts w:asciiTheme="minorHAnsi" w:hAnsiTheme="minorHAnsi"/>
              <w:i/>
              <w:iCs w:val="0"/>
            </w:rPr>
            <w:fldChar w:fldCharType="begin"/>
          </w:r>
          <w:r>
            <w:rPr>
              <w:rFonts w:asciiTheme="minorHAnsi" w:hAnsiTheme="minorHAnsi"/>
              <w:i/>
              <w:iCs w:val="0"/>
            </w:rPr>
            <w:instrText xml:space="preserve"> TOC \h \z \u \t "Heading 2,1,Heading 3,2,Heading 4,3" </w:instrText>
          </w:r>
          <w:r>
            <w:rPr>
              <w:rFonts w:asciiTheme="minorHAnsi" w:hAnsiTheme="minorHAnsi"/>
              <w:i/>
              <w:iCs w:val="0"/>
            </w:rPr>
            <w:fldChar w:fldCharType="separate"/>
          </w:r>
          <w:hyperlink w:anchor="_Toc176876986" w:history="1">
            <w:r w:rsidR="003E4710" w:rsidRPr="007B5073">
              <w:rPr>
                <w:rStyle w:val="Hyperlink"/>
                <w:noProof/>
              </w:rPr>
              <w:t>Job Profiles for Chief Officers</w:t>
            </w:r>
            <w:r w:rsidR="003E4710">
              <w:rPr>
                <w:noProof/>
                <w:webHidden/>
              </w:rPr>
              <w:tab/>
            </w:r>
            <w:r w:rsidR="003E4710">
              <w:rPr>
                <w:noProof/>
                <w:webHidden/>
              </w:rPr>
              <w:fldChar w:fldCharType="begin"/>
            </w:r>
            <w:r w:rsidR="003E4710">
              <w:rPr>
                <w:noProof/>
                <w:webHidden/>
              </w:rPr>
              <w:instrText xml:space="preserve"> PAGEREF _Toc176876986 \h </w:instrText>
            </w:r>
            <w:r w:rsidR="003E4710">
              <w:rPr>
                <w:noProof/>
                <w:webHidden/>
              </w:rPr>
            </w:r>
            <w:r w:rsidR="003E4710">
              <w:rPr>
                <w:noProof/>
                <w:webHidden/>
              </w:rPr>
              <w:fldChar w:fldCharType="separate"/>
            </w:r>
            <w:r w:rsidR="003E4710">
              <w:rPr>
                <w:noProof/>
                <w:webHidden/>
              </w:rPr>
              <w:t>1</w:t>
            </w:r>
            <w:r w:rsidR="003E4710">
              <w:rPr>
                <w:noProof/>
                <w:webHidden/>
              </w:rPr>
              <w:fldChar w:fldCharType="end"/>
            </w:r>
          </w:hyperlink>
        </w:p>
        <w:p w14:paraId="491C7246" w14:textId="2A08EE08" w:rsidR="00B81674" w:rsidRDefault="00D61E21">
          <w:r>
            <w:rPr>
              <w:rFonts w:asciiTheme="minorHAnsi" w:hAnsiTheme="minorHAnsi" w:cstheme="minorHAnsi"/>
              <w:i/>
              <w:iCs/>
              <w:szCs w:val="24"/>
            </w:rPr>
            <w:fldChar w:fldCharType="end"/>
          </w:r>
        </w:p>
      </w:sdtContent>
    </w:sdt>
    <w:p w14:paraId="6358C6E3" w14:textId="77777777" w:rsidR="00B81674" w:rsidRDefault="00B81674" w:rsidP="00A449E9">
      <w:pPr>
        <w:sectPr w:rsidR="00B81674" w:rsidSect="00B5418A">
          <w:headerReference w:type="default" r:id="rId17"/>
          <w:footerReference w:type="default" r:id="rId18"/>
          <w:pgSz w:w="11906" w:h="16838"/>
          <w:pgMar w:top="1418" w:right="851" w:bottom="1077" w:left="851" w:header="709" w:footer="709" w:gutter="0"/>
          <w:pgNumType w:start="1"/>
          <w:cols w:space="708"/>
          <w:docGrid w:linePitch="360"/>
        </w:sectPr>
      </w:pPr>
    </w:p>
    <w:p w14:paraId="1C5127DE" w14:textId="00812744" w:rsidR="00DE290D" w:rsidRDefault="00CF3BA0" w:rsidP="007C5032">
      <w:pPr>
        <w:pStyle w:val="Heading2"/>
      </w:pPr>
      <w:bookmarkStart w:id="0" w:name="_Toc176876986"/>
      <w:r>
        <w:lastRenderedPageBreak/>
        <w:t xml:space="preserve">Job Profiles for </w:t>
      </w:r>
      <w:r w:rsidR="00AB1706">
        <w:t>Chief</w:t>
      </w:r>
      <w:r>
        <w:t xml:space="preserve"> Officers</w:t>
      </w:r>
      <w:bookmarkEnd w:id="0"/>
    </w:p>
    <w:p w14:paraId="6ADA0989" w14:textId="7589FD8A" w:rsidR="00F50633" w:rsidRDefault="00F50633" w:rsidP="00F50633">
      <w:pPr>
        <w:pStyle w:val="Caption"/>
        <w:keepNext/>
      </w:pPr>
    </w:p>
    <w:tbl>
      <w:tblPr>
        <w:tblStyle w:val="KirkleesCouncil-simple"/>
        <w:tblW w:w="10301" w:type="dxa"/>
        <w:tblLook w:val="04A0" w:firstRow="1" w:lastRow="0" w:firstColumn="1" w:lastColumn="0" w:noHBand="0" w:noVBand="1"/>
        <w:tblCaption w:val="Example of the 'Kirklees Council - simple' Table Style"/>
        <w:tblDescription w:val="This table is for illustrative purposes - to show the formatting used within the 'Kirklees Council - simple' table style, and instructing users that they need to have a title in the header row for every column."/>
      </w:tblPr>
      <w:tblGrid>
        <w:gridCol w:w="1560"/>
        <w:gridCol w:w="5744"/>
        <w:gridCol w:w="2997"/>
      </w:tblGrid>
      <w:tr w:rsidR="00DE690F" w14:paraId="10227945" w14:textId="77777777" w:rsidTr="00DE69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2"/>
        </w:trPr>
        <w:tc>
          <w:tcPr>
            <w:tcW w:w="1560" w:type="dxa"/>
          </w:tcPr>
          <w:p w14:paraId="49ACCE2C" w14:textId="20703163" w:rsidR="00DE690F" w:rsidRDefault="00DE690F" w:rsidP="00306877">
            <w:r>
              <w:t>Level</w:t>
            </w:r>
          </w:p>
        </w:tc>
        <w:tc>
          <w:tcPr>
            <w:tcW w:w="5744" w:type="dxa"/>
          </w:tcPr>
          <w:p w14:paraId="056E3C23" w14:textId="2C2A5E31" w:rsidR="00DE690F" w:rsidRDefault="00DE690F" w:rsidP="00306877">
            <w:r>
              <w:t>Job title</w:t>
            </w:r>
          </w:p>
        </w:tc>
        <w:tc>
          <w:tcPr>
            <w:tcW w:w="2997" w:type="dxa"/>
          </w:tcPr>
          <w:p w14:paraId="7105CF7F" w14:textId="566029FC" w:rsidR="00DE690F" w:rsidRDefault="00DE690F" w:rsidP="00306877">
            <w:r>
              <w:t>Job Description</w:t>
            </w:r>
          </w:p>
        </w:tc>
      </w:tr>
      <w:tr w:rsidR="006C10F0" w14:paraId="27197959" w14:textId="77777777" w:rsidTr="00DE690F">
        <w:trPr>
          <w:trHeight w:val="527"/>
        </w:trPr>
        <w:tc>
          <w:tcPr>
            <w:tcW w:w="1560" w:type="dxa"/>
          </w:tcPr>
          <w:p w14:paraId="15930BD5" w14:textId="76CA8361" w:rsidR="006C10F0" w:rsidRDefault="006C10F0" w:rsidP="006C10F0">
            <w:r>
              <w:t>1</w:t>
            </w:r>
          </w:p>
        </w:tc>
        <w:tc>
          <w:tcPr>
            <w:tcW w:w="5744" w:type="dxa"/>
          </w:tcPr>
          <w:p w14:paraId="4539B3F5" w14:textId="0CAE3D83" w:rsidR="006C10F0" w:rsidRDefault="006C10F0" w:rsidP="006C10F0">
            <w:r>
              <w:t>Chief Executive</w:t>
            </w:r>
          </w:p>
        </w:tc>
        <w:bookmarkStart w:id="1" w:name="_MON_1720522299"/>
        <w:bookmarkEnd w:id="1"/>
        <w:tc>
          <w:tcPr>
            <w:tcW w:w="2997" w:type="dxa"/>
          </w:tcPr>
          <w:p w14:paraId="51B9A614" w14:textId="543CCE3D" w:rsidR="006C10F0" w:rsidRDefault="006C10F0" w:rsidP="006C10F0">
            <w:r>
              <w:rPr>
                <w:rFonts w:cstheme="minorBidi"/>
              </w:rPr>
              <w:object w:dxaOrig="1540" w:dyaOrig="996" w14:anchorId="5D5D02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Chief Executive Job Description" style="width:77.5pt;height:50pt" o:ole="">
                  <v:imagedata r:id="rId19" o:title=""/>
                </v:shape>
                <o:OLEObject Type="Embed" ProgID="Word.Document.12" ShapeID="_x0000_i1025" DrawAspect="Icon" ObjectID="_1788081032" r:id="rId20">
                  <o:FieldCodes>\s</o:FieldCodes>
                </o:OLEObject>
              </w:object>
            </w:r>
          </w:p>
        </w:tc>
      </w:tr>
      <w:tr w:rsidR="006C10F0" w14:paraId="654F7B78" w14:textId="77777777" w:rsidTr="00DE690F">
        <w:trPr>
          <w:trHeight w:val="527"/>
        </w:trPr>
        <w:tc>
          <w:tcPr>
            <w:tcW w:w="1560" w:type="dxa"/>
          </w:tcPr>
          <w:p w14:paraId="17510627" w14:textId="6E55A3E5" w:rsidR="006C10F0" w:rsidRDefault="006C10F0" w:rsidP="006C10F0">
            <w:r>
              <w:t>2</w:t>
            </w:r>
          </w:p>
        </w:tc>
        <w:tc>
          <w:tcPr>
            <w:tcW w:w="5744" w:type="dxa"/>
          </w:tcPr>
          <w:p w14:paraId="1A65D033" w14:textId="77C6E95E" w:rsidR="006C10F0" w:rsidRDefault="006C10F0" w:rsidP="006C10F0">
            <w:r>
              <w:t>Strategic Director – Adults &amp; Health</w:t>
            </w:r>
          </w:p>
        </w:tc>
        <w:bookmarkStart w:id="2" w:name="_MON_1720522397"/>
        <w:bookmarkEnd w:id="2"/>
        <w:tc>
          <w:tcPr>
            <w:tcW w:w="2997" w:type="dxa"/>
          </w:tcPr>
          <w:p w14:paraId="4EF0F9B0" w14:textId="724F3B32" w:rsidR="006C10F0" w:rsidRDefault="006C10F0" w:rsidP="006C10F0">
            <w:r>
              <w:rPr>
                <w:rFonts w:cstheme="minorBidi"/>
              </w:rPr>
              <w:object w:dxaOrig="1540" w:dyaOrig="996" w14:anchorId="34E5E356">
                <v:shape id="_x0000_i1026" type="#_x0000_t75" alt="Strategic Director Job Description" style="width:77.5pt;height:50pt" o:ole="">
                  <v:imagedata r:id="rId21" o:title=""/>
                </v:shape>
                <o:OLEObject Type="Embed" ProgID="Word.Document.12" ShapeID="_x0000_i1026" DrawAspect="Icon" ObjectID="_1788081033" r:id="rId22">
                  <o:FieldCodes>\s</o:FieldCodes>
                </o:OLEObject>
              </w:object>
            </w:r>
          </w:p>
        </w:tc>
      </w:tr>
      <w:tr w:rsidR="006C10F0" w14:paraId="03EBB55D" w14:textId="77777777" w:rsidTr="00DE690F">
        <w:trPr>
          <w:trHeight w:val="515"/>
        </w:trPr>
        <w:tc>
          <w:tcPr>
            <w:tcW w:w="1560" w:type="dxa"/>
          </w:tcPr>
          <w:p w14:paraId="3540A999" w14:textId="40443E0D" w:rsidR="006C10F0" w:rsidRDefault="006C10F0" w:rsidP="006C10F0">
            <w:r>
              <w:t>2</w:t>
            </w:r>
          </w:p>
        </w:tc>
        <w:tc>
          <w:tcPr>
            <w:tcW w:w="5744" w:type="dxa"/>
          </w:tcPr>
          <w:p w14:paraId="0CB727DB" w14:textId="3A089CCA" w:rsidR="006C10F0" w:rsidRDefault="006C10F0" w:rsidP="006C10F0">
            <w:r w:rsidRPr="00402D6D">
              <w:t xml:space="preserve">Strategic Director – </w:t>
            </w:r>
            <w:r>
              <w:t>Children</w:t>
            </w:r>
            <w:r w:rsidRPr="00402D6D">
              <w:t xml:space="preserve"> &amp; </w:t>
            </w:r>
            <w:r>
              <w:t>Families</w:t>
            </w:r>
          </w:p>
        </w:tc>
        <w:tc>
          <w:tcPr>
            <w:tcW w:w="2997" w:type="dxa"/>
          </w:tcPr>
          <w:p w14:paraId="6980A4CB" w14:textId="2E1D5457" w:rsidR="006C10F0" w:rsidRDefault="006C10F0" w:rsidP="006C10F0">
            <w:r>
              <w:t>As above</w:t>
            </w:r>
          </w:p>
        </w:tc>
      </w:tr>
      <w:tr w:rsidR="006C10F0" w14:paraId="6C322C71" w14:textId="77777777" w:rsidTr="00DE690F">
        <w:trPr>
          <w:trHeight w:val="515"/>
        </w:trPr>
        <w:tc>
          <w:tcPr>
            <w:tcW w:w="1560" w:type="dxa"/>
          </w:tcPr>
          <w:p w14:paraId="04BED40A" w14:textId="5BDFECAD" w:rsidR="006C10F0" w:rsidRDefault="006C10F0" w:rsidP="006C10F0">
            <w:r>
              <w:t>2</w:t>
            </w:r>
          </w:p>
        </w:tc>
        <w:tc>
          <w:tcPr>
            <w:tcW w:w="5744" w:type="dxa"/>
          </w:tcPr>
          <w:p w14:paraId="27D92A5F" w14:textId="38878BFB" w:rsidR="006C10F0" w:rsidRPr="00402D6D" w:rsidRDefault="006C10F0" w:rsidP="006C10F0">
            <w:r w:rsidRPr="00402D6D">
              <w:t>Strategic Director</w:t>
            </w:r>
            <w:r>
              <w:t xml:space="preserve"> - </w:t>
            </w:r>
            <w:r w:rsidRPr="004712AF">
              <w:t>Corporate Strategy, Commissioning &amp; Public Health</w:t>
            </w:r>
          </w:p>
        </w:tc>
        <w:tc>
          <w:tcPr>
            <w:tcW w:w="2997" w:type="dxa"/>
          </w:tcPr>
          <w:p w14:paraId="513B54D4" w14:textId="4311DB93" w:rsidR="006C10F0" w:rsidRDefault="006C10F0" w:rsidP="006C10F0">
            <w:r w:rsidRPr="00BD52A2">
              <w:t>As above</w:t>
            </w:r>
          </w:p>
        </w:tc>
      </w:tr>
      <w:tr w:rsidR="006C10F0" w14:paraId="5DB7C40B" w14:textId="77777777" w:rsidTr="00DE690F">
        <w:trPr>
          <w:trHeight w:val="515"/>
        </w:trPr>
        <w:tc>
          <w:tcPr>
            <w:tcW w:w="1560" w:type="dxa"/>
          </w:tcPr>
          <w:p w14:paraId="4BF19A57" w14:textId="6DE8AF90" w:rsidR="006C10F0" w:rsidRDefault="006C10F0" w:rsidP="006C10F0">
            <w:r>
              <w:t>2</w:t>
            </w:r>
          </w:p>
        </w:tc>
        <w:tc>
          <w:tcPr>
            <w:tcW w:w="5744" w:type="dxa"/>
          </w:tcPr>
          <w:p w14:paraId="0EBADE97" w14:textId="12A411CA" w:rsidR="006C10F0" w:rsidRPr="00402D6D" w:rsidRDefault="006C10F0" w:rsidP="006C10F0">
            <w:r w:rsidRPr="00402D6D">
              <w:t xml:space="preserve">Strategic Director – </w:t>
            </w:r>
            <w:r w:rsidRPr="001837CD">
              <w:t>Growth &amp; Regeneration</w:t>
            </w:r>
          </w:p>
        </w:tc>
        <w:tc>
          <w:tcPr>
            <w:tcW w:w="2997" w:type="dxa"/>
          </w:tcPr>
          <w:p w14:paraId="31F9F84F" w14:textId="3B4B2A34" w:rsidR="006C10F0" w:rsidRPr="00BD52A2" w:rsidRDefault="006C10F0" w:rsidP="006C10F0">
            <w:r w:rsidRPr="00BD52A2">
              <w:t>As above</w:t>
            </w:r>
          </w:p>
        </w:tc>
      </w:tr>
      <w:tr w:rsidR="006C10F0" w14:paraId="019CC3E3" w14:textId="77777777" w:rsidTr="00DE690F">
        <w:trPr>
          <w:trHeight w:val="515"/>
        </w:trPr>
        <w:tc>
          <w:tcPr>
            <w:tcW w:w="1560" w:type="dxa"/>
          </w:tcPr>
          <w:p w14:paraId="0EDA86B6" w14:textId="76139442" w:rsidR="006C10F0" w:rsidRDefault="006C10F0" w:rsidP="006C10F0">
            <w:r>
              <w:t>3</w:t>
            </w:r>
          </w:p>
        </w:tc>
        <w:tc>
          <w:tcPr>
            <w:tcW w:w="5744" w:type="dxa"/>
          </w:tcPr>
          <w:p w14:paraId="706EBA53" w14:textId="682B9C0A" w:rsidR="006C10F0" w:rsidRPr="00402D6D" w:rsidRDefault="006C10F0" w:rsidP="006C10F0">
            <w:r>
              <w:t xml:space="preserve">Service Director - </w:t>
            </w:r>
            <w:r w:rsidRPr="006502E6">
              <w:t>Adults Social Care Operation</w:t>
            </w:r>
          </w:p>
        </w:tc>
        <w:bookmarkStart w:id="3" w:name="_MON_1720951375"/>
        <w:bookmarkEnd w:id="3"/>
        <w:tc>
          <w:tcPr>
            <w:tcW w:w="2997" w:type="dxa"/>
          </w:tcPr>
          <w:p w14:paraId="62EEE38F" w14:textId="74C618A8" w:rsidR="006C10F0" w:rsidRPr="00BD52A2" w:rsidRDefault="006C10F0" w:rsidP="006C10F0">
            <w:r>
              <w:rPr>
                <w:rFonts w:cstheme="minorBidi"/>
              </w:rPr>
              <w:object w:dxaOrig="1540" w:dyaOrig="996" w14:anchorId="6C0E1EF2">
                <v:shape id="_x0000_i1027" type="#_x0000_t75" alt="chief Executive Job Profile" style="width:77.5pt;height:50pt" o:ole="">
                  <v:imagedata r:id="rId23" o:title=""/>
                </v:shape>
                <o:OLEObject Type="Embed" ProgID="Word.Document.12" ShapeID="_x0000_i1027" DrawAspect="Icon" ObjectID="_1788081034" r:id="rId24">
                  <o:FieldCodes>\s</o:FieldCodes>
                </o:OLEObject>
              </w:object>
            </w:r>
          </w:p>
        </w:tc>
      </w:tr>
      <w:tr w:rsidR="006C10F0" w14:paraId="69696B92" w14:textId="77777777" w:rsidTr="00DE690F">
        <w:trPr>
          <w:trHeight w:val="515"/>
        </w:trPr>
        <w:tc>
          <w:tcPr>
            <w:tcW w:w="1560" w:type="dxa"/>
          </w:tcPr>
          <w:p w14:paraId="404CA875" w14:textId="0C509EAD" w:rsidR="006C10F0" w:rsidRDefault="006C10F0" w:rsidP="006C10F0">
            <w:r w:rsidRPr="00FD606F">
              <w:t>3</w:t>
            </w:r>
          </w:p>
        </w:tc>
        <w:tc>
          <w:tcPr>
            <w:tcW w:w="5744" w:type="dxa"/>
          </w:tcPr>
          <w:p w14:paraId="57E75E47" w14:textId="0BE41623" w:rsidR="006C10F0" w:rsidRDefault="006C10F0" w:rsidP="006C10F0">
            <w:r>
              <w:t xml:space="preserve">Service Director - </w:t>
            </w:r>
            <w:r w:rsidRPr="00606322">
              <w:t>Communities &amp; Access Services</w:t>
            </w:r>
          </w:p>
        </w:tc>
        <w:tc>
          <w:tcPr>
            <w:tcW w:w="2997" w:type="dxa"/>
          </w:tcPr>
          <w:p w14:paraId="6218B876" w14:textId="4831F489" w:rsidR="006C10F0" w:rsidRDefault="006C10F0" w:rsidP="006C10F0">
            <w:r w:rsidRPr="00274182">
              <w:t>As above</w:t>
            </w:r>
          </w:p>
        </w:tc>
      </w:tr>
      <w:tr w:rsidR="006C10F0" w14:paraId="22352E0B" w14:textId="77777777" w:rsidTr="00DE690F">
        <w:trPr>
          <w:trHeight w:val="515"/>
        </w:trPr>
        <w:tc>
          <w:tcPr>
            <w:tcW w:w="1560" w:type="dxa"/>
          </w:tcPr>
          <w:p w14:paraId="5FCDE91A" w14:textId="6D341B62" w:rsidR="006C10F0" w:rsidRPr="00FD606F" w:rsidRDefault="006C10F0" w:rsidP="006C10F0">
            <w:r w:rsidRPr="00FD606F">
              <w:t>3</w:t>
            </w:r>
          </w:p>
        </w:tc>
        <w:tc>
          <w:tcPr>
            <w:tcW w:w="5744" w:type="dxa"/>
          </w:tcPr>
          <w:p w14:paraId="797476F0" w14:textId="030B7212" w:rsidR="006C10F0" w:rsidRDefault="006C10F0" w:rsidP="006C10F0">
            <w:r w:rsidRPr="005966E3">
              <w:t xml:space="preserve">Service Director - </w:t>
            </w:r>
            <w:r w:rsidRPr="008F21A7">
              <w:t>Learning Disabilities &amp; Mental Health</w:t>
            </w:r>
          </w:p>
        </w:tc>
        <w:tc>
          <w:tcPr>
            <w:tcW w:w="2997" w:type="dxa"/>
          </w:tcPr>
          <w:p w14:paraId="0403D5FE" w14:textId="6923CC91" w:rsidR="006C10F0" w:rsidRPr="00274182" w:rsidRDefault="006C10F0" w:rsidP="006C10F0">
            <w:r w:rsidRPr="00274182">
              <w:t>As above</w:t>
            </w:r>
          </w:p>
        </w:tc>
      </w:tr>
      <w:tr w:rsidR="006C10F0" w14:paraId="02E2A38D" w14:textId="77777777" w:rsidTr="00DE690F">
        <w:trPr>
          <w:trHeight w:val="515"/>
        </w:trPr>
        <w:tc>
          <w:tcPr>
            <w:tcW w:w="1560" w:type="dxa"/>
          </w:tcPr>
          <w:p w14:paraId="4F4D076C" w14:textId="4BA91BA8" w:rsidR="006C10F0" w:rsidRPr="00FD606F" w:rsidRDefault="006C10F0" w:rsidP="006C10F0">
            <w:r w:rsidRPr="00FD606F">
              <w:t>3</w:t>
            </w:r>
          </w:p>
        </w:tc>
        <w:tc>
          <w:tcPr>
            <w:tcW w:w="5744" w:type="dxa"/>
          </w:tcPr>
          <w:p w14:paraId="5922A142" w14:textId="3196E828" w:rsidR="006C10F0" w:rsidRPr="005966E3" w:rsidRDefault="006C10F0" w:rsidP="006C10F0">
            <w:r w:rsidRPr="005966E3">
              <w:t xml:space="preserve">Service Director - </w:t>
            </w:r>
            <w:r w:rsidRPr="00173AE1">
              <w:t>Child Protection &amp; Family Support</w:t>
            </w:r>
          </w:p>
        </w:tc>
        <w:tc>
          <w:tcPr>
            <w:tcW w:w="2997" w:type="dxa"/>
          </w:tcPr>
          <w:p w14:paraId="209157D1" w14:textId="05551523" w:rsidR="006C10F0" w:rsidRPr="00274182" w:rsidRDefault="006C10F0" w:rsidP="006C10F0">
            <w:r w:rsidRPr="00274182">
              <w:t>As above</w:t>
            </w:r>
          </w:p>
        </w:tc>
      </w:tr>
      <w:tr w:rsidR="006C10F0" w14:paraId="7A39D3BB" w14:textId="77777777" w:rsidTr="00DE690F">
        <w:trPr>
          <w:trHeight w:val="515"/>
        </w:trPr>
        <w:tc>
          <w:tcPr>
            <w:tcW w:w="1560" w:type="dxa"/>
          </w:tcPr>
          <w:p w14:paraId="7BFBC3E7" w14:textId="177CA280" w:rsidR="006C10F0" w:rsidRPr="00FD606F" w:rsidRDefault="006C10F0" w:rsidP="006C10F0">
            <w:r w:rsidRPr="00FD606F">
              <w:t>3</w:t>
            </w:r>
          </w:p>
        </w:tc>
        <w:tc>
          <w:tcPr>
            <w:tcW w:w="5744" w:type="dxa"/>
          </w:tcPr>
          <w:p w14:paraId="04977CFE" w14:textId="2372BBD4" w:rsidR="006C10F0" w:rsidRPr="005966E3" w:rsidRDefault="006C10F0" w:rsidP="006C10F0">
            <w:r w:rsidRPr="005966E3">
              <w:t xml:space="preserve">Service Director - </w:t>
            </w:r>
            <w:r w:rsidRPr="00173AE1">
              <w:t>Culture &amp; Visitor Economy</w:t>
            </w:r>
          </w:p>
        </w:tc>
        <w:tc>
          <w:tcPr>
            <w:tcW w:w="2997" w:type="dxa"/>
          </w:tcPr>
          <w:p w14:paraId="42A2CA5B" w14:textId="039C77C1" w:rsidR="006C10F0" w:rsidRPr="00274182" w:rsidRDefault="006C10F0" w:rsidP="006C10F0">
            <w:r w:rsidRPr="00274182">
              <w:t>As above</w:t>
            </w:r>
          </w:p>
        </w:tc>
      </w:tr>
      <w:tr w:rsidR="006C10F0" w14:paraId="76FE210D" w14:textId="77777777" w:rsidTr="00DE690F">
        <w:trPr>
          <w:trHeight w:val="515"/>
        </w:trPr>
        <w:tc>
          <w:tcPr>
            <w:tcW w:w="1560" w:type="dxa"/>
          </w:tcPr>
          <w:p w14:paraId="1DBF0DA4" w14:textId="0E46F4CC" w:rsidR="006C10F0" w:rsidRPr="00FD606F" w:rsidRDefault="006C10F0" w:rsidP="006C10F0">
            <w:r w:rsidRPr="00FD606F">
              <w:t>3</w:t>
            </w:r>
          </w:p>
        </w:tc>
        <w:tc>
          <w:tcPr>
            <w:tcW w:w="5744" w:type="dxa"/>
          </w:tcPr>
          <w:p w14:paraId="457B035A" w14:textId="532A005D" w:rsidR="006C10F0" w:rsidRPr="005966E3" w:rsidRDefault="006C10F0" w:rsidP="006C10F0">
            <w:r w:rsidRPr="005966E3">
              <w:t xml:space="preserve">Service Director - </w:t>
            </w:r>
            <w:r w:rsidRPr="00173AE1">
              <w:t>Environmental Strategy &amp; Climate Change</w:t>
            </w:r>
          </w:p>
        </w:tc>
        <w:tc>
          <w:tcPr>
            <w:tcW w:w="2997" w:type="dxa"/>
          </w:tcPr>
          <w:p w14:paraId="1B3C6512" w14:textId="0D5CC9DA" w:rsidR="006C10F0" w:rsidRPr="00274182" w:rsidRDefault="006C10F0" w:rsidP="006C10F0">
            <w:r w:rsidRPr="00274182">
              <w:t>As above</w:t>
            </w:r>
          </w:p>
        </w:tc>
      </w:tr>
      <w:tr w:rsidR="006C10F0" w14:paraId="65F6FE2B" w14:textId="77777777" w:rsidTr="00DE690F">
        <w:trPr>
          <w:trHeight w:val="515"/>
        </w:trPr>
        <w:tc>
          <w:tcPr>
            <w:tcW w:w="1560" w:type="dxa"/>
          </w:tcPr>
          <w:p w14:paraId="7616D06D" w14:textId="4F81AD55" w:rsidR="006C10F0" w:rsidRPr="00FD606F" w:rsidRDefault="006C10F0" w:rsidP="006C10F0">
            <w:r w:rsidRPr="00FD606F">
              <w:t>3</w:t>
            </w:r>
          </w:p>
        </w:tc>
        <w:tc>
          <w:tcPr>
            <w:tcW w:w="5744" w:type="dxa"/>
          </w:tcPr>
          <w:p w14:paraId="6446E6D9" w14:textId="3CE37D6E" w:rsidR="006C10F0" w:rsidRPr="005966E3" w:rsidRDefault="006C10F0" w:rsidP="006C10F0">
            <w:r w:rsidRPr="005966E3">
              <w:t xml:space="preserve">Service Director - </w:t>
            </w:r>
            <w:r w:rsidRPr="006F6E44">
              <w:t xml:space="preserve">Highways &amp; </w:t>
            </w:r>
            <w:proofErr w:type="spellStart"/>
            <w:r w:rsidRPr="006F6E44">
              <w:t>Streetscene</w:t>
            </w:r>
            <w:proofErr w:type="spellEnd"/>
          </w:p>
        </w:tc>
        <w:tc>
          <w:tcPr>
            <w:tcW w:w="2997" w:type="dxa"/>
          </w:tcPr>
          <w:p w14:paraId="0F12F96A" w14:textId="7E4FBFD8" w:rsidR="006C10F0" w:rsidRPr="00274182" w:rsidRDefault="006C10F0" w:rsidP="006C10F0">
            <w:r w:rsidRPr="00274182">
              <w:t>As above</w:t>
            </w:r>
          </w:p>
        </w:tc>
      </w:tr>
      <w:tr w:rsidR="006C10F0" w14:paraId="28B78C26" w14:textId="77777777" w:rsidTr="00DE690F">
        <w:trPr>
          <w:trHeight w:val="515"/>
        </w:trPr>
        <w:tc>
          <w:tcPr>
            <w:tcW w:w="1560" w:type="dxa"/>
          </w:tcPr>
          <w:p w14:paraId="2A1F563B" w14:textId="24884C86" w:rsidR="006C10F0" w:rsidRPr="00FD606F" w:rsidRDefault="006C10F0" w:rsidP="006C10F0">
            <w:r w:rsidRPr="00613A1F">
              <w:t>3</w:t>
            </w:r>
          </w:p>
        </w:tc>
        <w:tc>
          <w:tcPr>
            <w:tcW w:w="5744" w:type="dxa"/>
          </w:tcPr>
          <w:p w14:paraId="0F3BCD7C" w14:textId="1BEC656F" w:rsidR="006C10F0" w:rsidRPr="005966E3" w:rsidRDefault="006C10F0" w:rsidP="006C10F0">
            <w:r w:rsidRPr="005966E3">
              <w:t xml:space="preserve">Service Director - </w:t>
            </w:r>
            <w:r w:rsidRPr="006F6E44">
              <w:t>Learning &amp; Early Support</w:t>
            </w:r>
          </w:p>
        </w:tc>
        <w:bookmarkStart w:id="4" w:name="_MON_1720951471"/>
        <w:bookmarkEnd w:id="4"/>
        <w:tc>
          <w:tcPr>
            <w:tcW w:w="2997" w:type="dxa"/>
          </w:tcPr>
          <w:p w14:paraId="0446BC6E" w14:textId="1CE5C06C" w:rsidR="006C10F0" w:rsidRPr="00274182" w:rsidRDefault="006C10F0" w:rsidP="006C10F0">
            <w:r>
              <w:rPr>
                <w:rFonts w:cstheme="minorBidi"/>
              </w:rPr>
              <w:object w:dxaOrig="1540" w:dyaOrig="996" w14:anchorId="56FC0201">
                <v:shape id="_x0000_i1028" type="#_x0000_t75" alt="Strategic Director Job Profile" style="width:77.5pt;height:50pt" o:ole="">
                  <v:imagedata r:id="rId25" o:title=""/>
                </v:shape>
                <o:OLEObject Type="Embed" ProgID="Word.Document.12" ShapeID="_x0000_i1028" DrawAspect="Icon" ObjectID="_1788081035" r:id="rId26">
                  <o:FieldCodes>\s</o:FieldCodes>
                </o:OLEObject>
              </w:object>
            </w:r>
          </w:p>
        </w:tc>
      </w:tr>
      <w:tr w:rsidR="002714FF" w14:paraId="1A7A1F56" w14:textId="77777777" w:rsidTr="00DE690F">
        <w:trPr>
          <w:trHeight w:val="515"/>
        </w:trPr>
        <w:tc>
          <w:tcPr>
            <w:tcW w:w="1560" w:type="dxa"/>
          </w:tcPr>
          <w:p w14:paraId="2BDCFA58" w14:textId="2D7B72C4" w:rsidR="002714FF" w:rsidRPr="00613A1F" w:rsidRDefault="002714FF" w:rsidP="002714FF">
            <w:r w:rsidRPr="00613A1F">
              <w:t>3</w:t>
            </w:r>
          </w:p>
        </w:tc>
        <w:tc>
          <w:tcPr>
            <w:tcW w:w="5744" w:type="dxa"/>
          </w:tcPr>
          <w:p w14:paraId="577CCF85" w14:textId="73EE92C8" w:rsidR="002714FF" w:rsidRPr="005966E3" w:rsidRDefault="002714FF" w:rsidP="002714FF">
            <w:r w:rsidRPr="005966E3">
              <w:t xml:space="preserve">Service Director - </w:t>
            </w:r>
            <w:r w:rsidRPr="00AA17C4">
              <w:t>Homes &amp; Neighbourhoods</w:t>
            </w:r>
          </w:p>
        </w:tc>
        <w:tc>
          <w:tcPr>
            <w:tcW w:w="2997" w:type="dxa"/>
          </w:tcPr>
          <w:p w14:paraId="6A31FB14" w14:textId="2281EABC" w:rsidR="002714FF" w:rsidRDefault="002714FF" w:rsidP="002714FF">
            <w:r w:rsidRPr="000F4B27">
              <w:t>As above</w:t>
            </w:r>
          </w:p>
        </w:tc>
      </w:tr>
      <w:tr w:rsidR="002714FF" w14:paraId="08D98C5F" w14:textId="77777777" w:rsidTr="00DE690F">
        <w:trPr>
          <w:trHeight w:val="515"/>
        </w:trPr>
        <w:tc>
          <w:tcPr>
            <w:tcW w:w="1560" w:type="dxa"/>
          </w:tcPr>
          <w:p w14:paraId="321C93B2" w14:textId="1CEAD2E2" w:rsidR="002714FF" w:rsidRPr="00613A1F" w:rsidRDefault="002714FF" w:rsidP="002714FF">
            <w:r w:rsidRPr="00613A1F">
              <w:lastRenderedPageBreak/>
              <w:t>3</w:t>
            </w:r>
          </w:p>
        </w:tc>
        <w:tc>
          <w:tcPr>
            <w:tcW w:w="5744" w:type="dxa"/>
          </w:tcPr>
          <w:p w14:paraId="0D5ADA2D" w14:textId="77A8EEAE" w:rsidR="002714FF" w:rsidRPr="005966E3" w:rsidRDefault="002714FF" w:rsidP="002714FF">
            <w:r w:rsidRPr="005966E3">
              <w:t xml:space="preserve">Service Director - </w:t>
            </w:r>
            <w:r w:rsidRPr="00AA17C4">
              <w:t>Skills &amp; Regeneration</w:t>
            </w:r>
          </w:p>
        </w:tc>
        <w:tc>
          <w:tcPr>
            <w:tcW w:w="2997" w:type="dxa"/>
          </w:tcPr>
          <w:p w14:paraId="7170A0E6" w14:textId="26D98D76" w:rsidR="002714FF" w:rsidRPr="000F4B27" w:rsidRDefault="002714FF" w:rsidP="002714FF">
            <w:r w:rsidRPr="000F4B27">
              <w:t>As above</w:t>
            </w:r>
          </w:p>
        </w:tc>
      </w:tr>
      <w:tr w:rsidR="002714FF" w14:paraId="1F17915B" w14:textId="77777777" w:rsidTr="00DE690F">
        <w:trPr>
          <w:trHeight w:val="515"/>
        </w:trPr>
        <w:tc>
          <w:tcPr>
            <w:tcW w:w="1560" w:type="dxa"/>
          </w:tcPr>
          <w:p w14:paraId="19B0F95F" w14:textId="66300C60" w:rsidR="002714FF" w:rsidRPr="00613A1F" w:rsidRDefault="002714FF" w:rsidP="002714FF">
            <w:r w:rsidRPr="00613A1F">
              <w:t>3</w:t>
            </w:r>
          </w:p>
        </w:tc>
        <w:tc>
          <w:tcPr>
            <w:tcW w:w="5744" w:type="dxa"/>
          </w:tcPr>
          <w:p w14:paraId="355B70C1" w14:textId="5C57A12E" w:rsidR="002714FF" w:rsidRPr="005966E3" w:rsidRDefault="002714FF" w:rsidP="002714FF">
            <w:r w:rsidRPr="005966E3">
              <w:t xml:space="preserve">Service Director - </w:t>
            </w:r>
            <w:r w:rsidRPr="00B25E4D">
              <w:t>Development</w:t>
            </w:r>
          </w:p>
        </w:tc>
        <w:tc>
          <w:tcPr>
            <w:tcW w:w="2997" w:type="dxa"/>
          </w:tcPr>
          <w:p w14:paraId="10015B48" w14:textId="28CF478A" w:rsidR="002714FF" w:rsidRPr="000F4B27" w:rsidRDefault="002714FF" w:rsidP="002714FF">
            <w:r w:rsidRPr="000F4B27">
              <w:t>As above</w:t>
            </w:r>
          </w:p>
        </w:tc>
      </w:tr>
      <w:tr w:rsidR="002714FF" w14:paraId="6B9CA6AB" w14:textId="77777777" w:rsidTr="00DE690F">
        <w:trPr>
          <w:trHeight w:val="515"/>
        </w:trPr>
        <w:tc>
          <w:tcPr>
            <w:tcW w:w="1560" w:type="dxa"/>
          </w:tcPr>
          <w:p w14:paraId="672042D9" w14:textId="73B2CFC0" w:rsidR="002714FF" w:rsidRPr="00613A1F" w:rsidRDefault="002714FF" w:rsidP="002714FF">
            <w:r w:rsidRPr="00613A1F">
              <w:t>3</w:t>
            </w:r>
          </w:p>
        </w:tc>
        <w:tc>
          <w:tcPr>
            <w:tcW w:w="5744" w:type="dxa"/>
          </w:tcPr>
          <w:p w14:paraId="5BB17392" w14:textId="2DD8ECAA" w:rsidR="002714FF" w:rsidRPr="005966E3" w:rsidRDefault="002714FF" w:rsidP="002714FF">
            <w:r w:rsidRPr="005966E3">
              <w:t xml:space="preserve">Service Director - </w:t>
            </w:r>
            <w:r w:rsidRPr="00DD43F8">
              <w:t>Resources, Improvement &amp; Partnerships</w:t>
            </w:r>
          </w:p>
        </w:tc>
        <w:bookmarkStart w:id="5" w:name="_MON_1720951539"/>
        <w:bookmarkEnd w:id="5"/>
        <w:tc>
          <w:tcPr>
            <w:tcW w:w="2997" w:type="dxa"/>
          </w:tcPr>
          <w:p w14:paraId="41AB81BA" w14:textId="61EF3241" w:rsidR="002714FF" w:rsidRPr="000F4B27" w:rsidRDefault="002714FF" w:rsidP="002714FF">
            <w:r>
              <w:rPr>
                <w:rFonts w:cstheme="minorBidi"/>
              </w:rPr>
              <w:object w:dxaOrig="1540" w:dyaOrig="996" w14:anchorId="75FC0F98">
                <v:shape id="_x0000_i1029" type="#_x0000_t75" alt="Service Director Commercial Core and Advice Job Profile" style="width:77.5pt;height:50pt" o:ole="">
                  <v:imagedata r:id="rId27" o:title=""/>
                </v:shape>
                <o:OLEObject Type="Embed" ProgID="Word.Document.12" ShapeID="_x0000_i1029" DrawAspect="Icon" ObjectID="_1788081036" r:id="rId28">
                  <o:FieldCodes>\s</o:FieldCodes>
                </o:OLEObject>
              </w:object>
            </w:r>
          </w:p>
        </w:tc>
      </w:tr>
      <w:tr w:rsidR="002714FF" w14:paraId="38142BF5" w14:textId="77777777" w:rsidTr="00DE690F">
        <w:trPr>
          <w:trHeight w:val="515"/>
        </w:trPr>
        <w:tc>
          <w:tcPr>
            <w:tcW w:w="1560" w:type="dxa"/>
          </w:tcPr>
          <w:p w14:paraId="2CC1620E" w14:textId="78E7243A" w:rsidR="002714FF" w:rsidRPr="00613A1F" w:rsidRDefault="002714FF" w:rsidP="002714FF">
            <w:r w:rsidRPr="00613A1F">
              <w:t>3</w:t>
            </w:r>
          </w:p>
        </w:tc>
        <w:tc>
          <w:tcPr>
            <w:tcW w:w="5744" w:type="dxa"/>
          </w:tcPr>
          <w:p w14:paraId="11DB8CEE" w14:textId="5665B72F" w:rsidR="002714FF" w:rsidRPr="005966E3" w:rsidRDefault="002714FF" w:rsidP="002714FF">
            <w:r w:rsidRPr="005966E3">
              <w:t xml:space="preserve">Service Director - </w:t>
            </w:r>
            <w:r w:rsidRPr="00DD43F8">
              <w:t>Finance</w:t>
            </w:r>
          </w:p>
        </w:tc>
        <w:tc>
          <w:tcPr>
            <w:tcW w:w="2997" w:type="dxa"/>
          </w:tcPr>
          <w:p w14:paraId="2EBA31C5" w14:textId="1731787E" w:rsidR="002714FF" w:rsidRDefault="002714FF" w:rsidP="002714FF">
            <w:r>
              <w:t>As above</w:t>
            </w:r>
          </w:p>
        </w:tc>
      </w:tr>
      <w:tr w:rsidR="002714FF" w14:paraId="18ABD075" w14:textId="77777777" w:rsidTr="00DE690F">
        <w:trPr>
          <w:trHeight w:val="515"/>
        </w:trPr>
        <w:tc>
          <w:tcPr>
            <w:tcW w:w="1560" w:type="dxa"/>
          </w:tcPr>
          <w:p w14:paraId="4D8EB3C4" w14:textId="1268D426" w:rsidR="002714FF" w:rsidRPr="00613A1F" w:rsidRDefault="002714FF" w:rsidP="002714FF">
            <w:r w:rsidRPr="00613A1F">
              <w:t>3</w:t>
            </w:r>
          </w:p>
        </w:tc>
        <w:tc>
          <w:tcPr>
            <w:tcW w:w="5744" w:type="dxa"/>
          </w:tcPr>
          <w:p w14:paraId="769351F2" w14:textId="5A9F7FC2" w:rsidR="002714FF" w:rsidRPr="005966E3" w:rsidRDefault="002714FF" w:rsidP="002714FF">
            <w:r w:rsidRPr="005966E3">
              <w:t xml:space="preserve">Service Director - </w:t>
            </w:r>
            <w:r w:rsidRPr="00DD43F8">
              <w:t>Governance &amp; Commissioning</w:t>
            </w:r>
          </w:p>
        </w:tc>
        <w:tc>
          <w:tcPr>
            <w:tcW w:w="2997" w:type="dxa"/>
          </w:tcPr>
          <w:p w14:paraId="0CBBB8C3" w14:textId="33F51A08" w:rsidR="002714FF" w:rsidRDefault="002714FF" w:rsidP="002714FF">
            <w:r w:rsidRPr="00A62FA8">
              <w:t>As above</w:t>
            </w:r>
          </w:p>
        </w:tc>
      </w:tr>
      <w:tr w:rsidR="002714FF" w14:paraId="4C061D0F" w14:textId="77777777" w:rsidTr="00DE690F">
        <w:trPr>
          <w:trHeight w:val="515"/>
        </w:trPr>
        <w:tc>
          <w:tcPr>
            <w:tcW w:w="1560" w:type="dxa"/>
          </w:tcPr>
          <w:p w14:paraId="0307B499" w14:textId="219593C1" w:rsidR="002714FF" w:rsidRPr="00613A1F" w:rsidRDefault="002714FF" w:rsidP="002714FF">
            <w:r w:rsidRPr="00613A1F">
              <w:t>3</w:t>
            </w:r>
          </w:p>
        </w:tc>
        <w:tc>
          <w:tcPr>
            <w:tcW w:w="5744" w:type="dxa"/>
          </w:tcPr>
          <w:p w14:paraId="59A7FE9D" w14:textId="02521BA6" w:rsidR="002714FF" w:rsidRPr="005966E3" w:rsidRDefault="002714FF" w:rsidP="002714FF">
            <w:r w:rsidRPr="005966E3">
              <w:t xml:space="preserve">Service Director - </w:t>
            </w:r>
            <w:r w:rsidRPr="000B6D50">
              <w:t>Strategy &amp; Innovation</w:t>
            </w:r>
          </w:p>
        </w:tc>
        <w:tc>
          <w:tcPr>
            <w:tcW w:w="2997" w:type="dxa"/>
          </w:tcPr>
          <w:p w14:paraId="1CDFAD3F" w14:textId="22FB5C30" w:rsidR="002714FF" w:rsidRPr="00A62FA8" w:rsidRDefault="002714FF" w:rsidP="002714FF">
            <w:r w:rsidRPr="00A62FA8">
              <w:t>As above</w:t>
            </w:r>
          </w:p>
        </w:tc>
      </w:tr>
      <w:tr w:rsidR="002714FF" w14:paraId="3D49CADB" w14:textId="77777777" w:rsidTr="00DE690F">
        <w:trPr>
          <w:trHeight w:val="515"/>
        </w:trPr>
        <w:tc>
          <w:tcPr>
            <w:tcW w:w="1560" w:type="dxa"/>
          </w:tcPr>
          <w:p w14:paraId="48755FF1" w14:textId="52F8156A" w:rsidR="002714FF" w:rsidRPr="00613A1F" w:rsidRDefault="002714FF" w:rsidP="002714FF">
            <w:r>
              <w:t>4</w:t>
            </w:r>
          </w:p>
        </w:tc>
        <w:tc>
          <w:tcPr>
            <w:tcW w:w="5744" w:type="dxa"/>
          </w:tcPr>
          <w:p w14:paraId="59EE76A4" w14:textId="125A65E4" w:rsidR="002714FF" w:rsidRPr="005966E3" w:rsidRDefault="002714FF" w:rsidP="002714FF">
            <w:r w:rsidRPr="00463FA3">
              <w:t>Head of Assessment &amp; Intervention, &amp; Disabled Children Service</w:t>
            </w:r>
          </w:p>
        </w:tc>
        <w:bookmarkStart w:id="6" w:name="_MON_1720951690"/>
        <w:bookmarkEnd w:id="6"/>
        <w:tc>
          <w:tcPr>
            <w:tcW w:w="2997" w:type="dxa"/>
          </w:tcPr>
          <w:p w14:paraId="2C4A6678" w14:textId="7374B449" w:rsidR="002714FF" w:rsidRPr="00A62FA8" w:rsidRDefault="002714FF" w:rsidP="002714FF">
            <w:r>
              <w:rPr>
                <w:rFonts w:cstheme="minorBidi"/>
              </w:rPr>
              <w:object w:dxaOrig="1540" w:dyaOrig="996" w14:anchorId="3103A243">
                <v:shape id="_x0000_i1030" type="#_x0000_t75" alt="Head of Service External customer and Front Door Job Profile" style="width:77.5pt;height:50pt" o:ole="">
                  <v:imagedata r:id="rId29" o:title=""/>
                </v:shape>
                <o:OLEObject Type="Embed" ProgID="Word.Document.12" ShapeID="_x0000_i1030" DrawAspect="Icon" ObjectID="_1788081037" r:id="rId30">
                  <o:FieldCodes>\s</o:FieldCodes>
                </o:OLEObject>
              </w:object>
            </w:r>
          </w:p>
        </w:tc>
      </w:tr>
      <w:tr w:rsidR="002714FF" w14:paraId="2CA6013A" w14:textId="77777777" w:rsidTr="00DE690F">
        <w:trPr>
          <w:trHeight w:val="515"/>
        </w:trPr>
        <w:tc>
          <w:tcPr>
            <w:tcW w:w="1560" w:type="dxa"/>
          </w:tcPr>
          <w:p w14:paraId="7985DB53" w14:textId="7789E582" w:rsidR="002714FF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1F3BEE59" w14:textId="0036AB76" w:rsidR="002714FF" w:rsidRPr="00463FA3" w:rsidRDefault="002714FF" w:rsidP="002714FF">
            <w:r w:rsidRPr="00463FA3">
              <w:t>Head of Health Protection</w:t>
            </w:r>
          </w:p>
        </w:tc>
        <w:tc>
          <w:tcPr>
            <w:tcW w:w="2997" w:type="dxa"/>
          </w:tcPr>
          <w:p w14:paraId="5933A0A0" w14:textId="4C5C6B77" w:rsidR="002714FF" w:rsidRDefault="002714FF" w:rsidP="002714FF">
            <w:r w:rsidRPr="00497E66">
              <w:t>As above</w:t>
            </w:r>
          </w:p>
        </w:tc>
      </w:tr>
      <w:tr w:rsidR="002714FF" w14:paraId="1C47A1DC" w14:textId="77777777" w:rsidTr="00DE690F">
        <w:trPr>
          <w:trHeight w:val="515"/>
        </w:trPr>
        <w:tc>
          <w:tcPr>
            <w:tcW w:w="1560" w:type="dxa"/>
          </w:tcPr>
          <w:p w14:paraId="6C3E12CD" w14:textId="0319313E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246429BA" w14:textId="7882D377" w:rsidR="002714FF" w:rsidRPr="00463FA3" w:rsidRDefault="002714FF" w:rsidP="002714FF">
            <w:r w:rsidRPr="00040B36">
              <w:t>Head of Operational Services</w:t>
            </w:r>
          </w:p>
        </w:tc>
        <w:tc>
          <w:tcPr>
            <w:tcW w:w="2997" w:type="dxa"/>
          </w:tcPr>
          <w:p w14:paraId="31A183BC" w14:textId="4DF7620F" w:rsidR="002714FF" w:rsidRPr="00497E66" w:rsidRDefault="002714FF" w:rsidP="002714FF">
            <w:r w:rsidRPr="00497E66">
              <w:t>As above</w:t>
            </w:r>
          </w:p>
        </w:tc>
      </w:tr>
      <w:tr w:rsidR="002714FF" w14:paraId="01784E00" w14:textId="77777777" w:rsidTr="00DE690F">
        <w:trPr>
          <w:trHeight w:val="515"/>
        </w:trPr>
        <w:tc>
          <w:tcPr>
            <w:tcW w:w="1560" w:type="dxa"/>
          </w:tcPr>
          <w:p w14:paraId="5F2D9AAE" w14:textId="7F5514C9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7393F2FA" w14:textId="7E0B6B76" w:rsidR="002714FF" w:rsidRPr="00040B36" w:rsidRDefault="002714FF" w:rsidP="002714FF">
            <w:r w:rsidRPr="00040B36">
              <w:t>Consultant in Public Health</w:t>
            </w:r>
          </w:p>
        </w:tc>
        <w:bookmarkStart w:id="7" w:name="_MON_1720951788"/>
        <w:bookmarkEnd w:id="7"/>
        <w:tc>
          <w:tcPr>
            <w:tcW w:w="2997" w:type="dxa"/>
          </w:tcPr>
          <w:p w14:paraId="0DDD64FF" w14:textId="3D8C95A1" w:rsidR="002714FF" w:rsidRPr="00497E66" w:rsidRDefault="002714FF" w:rsidP="002714FF">
            <w:r>
              <w:rPr>
                <w:rFonts w:cstheme="minorBidi"/>
              </w:rPr>
              <w:object w:dxaOrig="1540" w:dyaOrig="996" w14:anchorId="172690C5">
                <v:shape id="_x0000_i1031" type="#_x0000_t75" alt="Head of Servie Council Partnerships Job Profile" style="width:77.5pt;height:50pt" o:ole="">
                  <v:imagedata r:id="rId31" o:title=""/>
                </v:shape>
                <o:OLEObject Type="Embed" ProgID="Word.Document.12" ShapeID="_x0000_i1031" DrawAspect="Icon" ObjectID="_1788081038" r:id="rId32">
                  <o:FieldCodes>\s</o:FieldCodes>
                </o:OLEObject>
              </w:object>
            </w:r>
          </w:p>
        </w:tc>
      </w:tr>
      <w:tr w:rsidR="002714FF" w14:paraId="3DD49527" w14:textId="77777777" w:rsidTr="00DE690F">
        <w:trPr>
          <w:trHeight w:val="515"/>
        </w:trPr>
        <w:tc>
          <w:tcPr>
            <w:tcW w:w="1560" w:type="dxa"/>
          </w:tcPr>
          <w:p w14:paraId="73A0F3AB" w14:textId="1F6ACFFA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00B0D08D" w14:textId="5FB95AAC" w:rsidR="002714FF" w:rsidRPr="00040B36" w:rsidRDefault="002714FF" w:rsidP="002714FF">
            <w:r>
              <w:t>H</w:t>
            </w:r>
            <w:r w:rsidRPr="00485244">
              <w:t>ead of Town Centres Programme</w:t>
            </w:r>
          </w:p>
        </w:tc>
        <w:tc>
          <w:tcPr>
            <w:tcW w:w="2997" w:type="dxa"/>
          </w:tcPr>
          <w:p w14:paraId="1A3D5438" w14:textId="64D862CE" w:rsidR="002714FF" w:rsidRDefault="002714FF" w:rsidP="002714FF">
            <w:r w:rsidRPr="00497E66">
              <w:t>As above</w:t>
            </w:r>
          </w:p>
        </w:tc>
      </w:tr>
      <w:tr w:rsidR="002714FF" w14:paraId="5714E60A" w14:textId="77777777" w:rsidTr="00DE690F">
        <w:trPr>
          <w:trHeight w:val="515"/>
        </w:trPr>
        <w:tc>
          <w:tcPr>
            <w:tcW w:w="1560" w:type="dxa"/>
          </w:tcPr>
          <w:p w14:paraId="6C27FEA3" w14:textId="57C9E213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55609F43" w14:textId="76F2E7F0" w:rsidR="002714FF" w:rsidRDefault="002714FF" w:rsidP="002714FF">
            <w:r w:rsidRPr="00485244">
              <w:t>Head of Educational Outcomes</w:t>
            </w:r>
          </w:p>
        </w:tc>
        <w:bookmarkStart w:id="8" w:name="_MON_1720951871"/>
        <w:bookmarkEnd w:id="8"/>
        <w:tc>
          <w:tcPr>
            <w:tcW w:w="2997" w:type="dxa"/>
          </w:tcPr>
          <w:p w14:paraId="76CAA47A" w14:textId="5139BA70" w:rsidR="002714FF" w:rsidRPr="00497E66" w:rsidRDefault="002714FF" w:rsidP="002714FF">
            <w:r>
              <w:rPr>
                <w:rFonts w:cstheme="minorBidi"/>
              </w:rPr>
              <w:object w:dxaOrig="1540" w:dyaOrig="996" w14:anchorId="5FB8D7C0">
                <v:shape id="_x0000_i1032" type="#_x0000_t75" alt="Head of Service commercial core and Advice job profile" style="width:77.5pt;height:50pt" o:ole="">
                  <v:imagedata r:id="rId33" o:title=""/>
                </v:shape>
                <o:OLEObject Type="Embed" ProgID="Word.Document.12" ShapeID="_x0000_i1032" DrawAspect="Icon" ObjectID="_1788081039" r:id="rId34">
                  <o:FieldCodes>\s</o:FieldCodes>
                </o:OLEObject>
              </w:object>
            </w:r>
          </w:p>
        </w:tc>
      </w:tr>
      <w:tr w:rsidR="002714FF" w14:paraId="38A1BAF2" w14:textId="77777777" w:rsidTr="00DE690F">
        <w:trPr>
          <w:trHeight w:val="515"/>
        </w:trPr>
        <w:tc>
          <w:tcPr>
            <w:tcW w:w="1560" w:type="dxa"/>
          </w:tcPr>
          <w:p w14:paraId="63A6B63C" w14:textId="2F8DB9CB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0DAA10FD" w14:textId="6B1D7F74" w:rsidR="002714FF" w:rsidRPr="00485244" w:rsidRDefault="002714FF" w:rsidP="002714FF">
            <w:r w:rsidRPr="00864B36">
              <w:t>Head of People Service</w:t>
            </w:r>
          </w:p>
        </w:tc>
        <w:tc>
          <w:tcPr>
            <w:tcW w:w="2997" w:type="dxa"/>
          </w:tcPr>
          <w:p w14:paraId="505A70AF" w14:textId="65AF75C2" w:rsidR="002714FF" w:rsidRDefault="002714FF" w:rsidP="002714FF">
            <w:r w:rsidRPr="00497E66">
              <w:t>As above</w:t>
            </w:r>
          </w:p>
        </w:tc>
      </w:tr>
      <w:tr w:rsidR="002714FF" w14:paraId="1DD765A6" w14:textId="77777777" w:rsidTr="00DE690F">
        <w:trPr>
          <w:trHeight w:val="515"/>
        </w:trPr>
        <w:tc>
          <w:tcPr>
            <w:tcW w:w="1560" w:type="dxa"/>
          </w:tcPr>
          <w:p w14:paraId="7AE3E6FD" w14:textId="6B6341A2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1421824E" w14:textId="59D9C3C2" w:rsidR="002714FF" w:rsidRPr="00864B36" w:rsidRDefault="002714FF" w:rsidP="002714FF">
            <w:r w:rsidRPr="00CF77F3">
              <w:t>Head of Venue Management</w:t>
            </w:r>
          </w:p>
        </w:tc>
        <w:tc>
          <w:tcPr>
            <w:tcW w:w="2997" w:type="dxa"/>
          </w:tcPr>
          <w:p w14:paraId="6490B0B1" w14:textId="1237D680" w:rsidR="002714FF" w:rsidRPr="00497E66" w:rsidRDefault="002714FF" w:rsidP="002714FF">
            <w:r w:rsidRPr="004A5138">
              <w:t>As above</w:t>
            </w:r>
          </w:p>
        </w:tc>
      </w:tr>
      <w:tr w:rsidR="002714FF" w14:paraId="337A4C9D" w14:textId="77777777" w:rsidTr="00DE690F">
        <w:trPr>
          <w:trHeight w:val="515"/>
        </w:trPr>
        <w:tc>
          <w:tcPr>
            <w:tcW w:w="1560" w:type="dxa"/>
          </w:tcPr>
          <w:p w14:paraId="3AE7D04B" w14:textId="75DA04E3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6A2EA356" w14:textId="47FA8135" w:rsidR="002714FF" w:rsidRPr="00CF77F3" w:rsidRDefault="002714FF" w:rsidP="002714FF">
            <w:r w:rsidRPr="0096280B">
              <w:t>Head of Repairs &amp; Maintenance</w:t>
            </w:r>
          </w:p>
        </w:tc>
        <w:tc>
          <w:tcPr>
            <w:tcW w:w="2997" w:type="dxa"/>
          </w:tcPr>
          <w:p w14:paraId="1A3D0F22" w14:textId="703BBB1F" w:rsidR="002714FF" w:rsidRPr="004A5138" w:rsidRDefault="002714FF" w:rsidP="002714FF">
            <w:r w:rsidRPr="009035DC">
              <w:t>TBC</w:t>
            </w:r>
          </w:p>
        </w:tc>
      </w:tr>
      <w:tr w:rsidR="002714FF" w14:paraId="5541F1D8" w14:textId="77777777" w:rsidTr="00DE690F">
        <w:trPr>
          <w:trHeight w:val="515"/>
        </w:trPr>
        <w:tc>
          <w:tcPr>
            <w:tcW w:w="1560" w:type="dxa"/>
          </w:tcPr>
          <w:p w14:paraId="243FE205" w14:textId="5DE7BC2A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41CE9576" w14:textId="1E2A8927" w:rsidR="002714FF" w:rsidRPr="0096280B" w:rsidRDefault="002714FF" w:rsidP="002714FF">
            <w:r w:rsidRPr="0096280B">
              <w:t xml:space="preserve">Head of </w:t>
            </w:r>
            <w:r>
              <w:t>Adult Social Care Operations - Community</w:t>
            </w:r>
          </w:p>
        </w:tc>
        <w:bookmarkStart w:id="9" w:name="_MON_1720951981"/>
        <w:bookmarkEnd w:id="9"/>
        <w:tc>
          <w:tcPr>
            <w:tcW w:w="2997" w:type="dxa"/>
          </w:tcPr>
          <w:p w14:paraId="2D4899D3" w14:textId="7F989567" w:rsidR="002714FF" w:rsidRPr="009035DC" w:rsidRDefault="002714FF" w:rsidP="002714FF">
            <w:r>
              <w:rPr>
                <w:rFonts w:cstheme="minorBidi"/>
              </w:rPr>
              <w:object w:dxaOrig="1540" w:dyaOrig="996" w14:anchorId="60DC543D">
                <v:shape id="_x0000_i1033" type="#_x0000_t75" alt="Head of Service External Customer and Front door Job profile" style="width:77.5pt;height:50pt" o:ole="">
                  <v:imagedata r:id="rId35" o:title=""/>
                </v:shape>
                <o:OLEObject Type="Embed" ProgID="Word.Document.12" ShapeID="_x0000_i1033" DrawAspect="Icon" ObjectID="_1788081040" r:id="rId36">
                  <o:FieldCodes>\s</o:FieldCodes>
                </o:OLEObject>
              </w:object>
            </w:r>
          </w:p>
        </w:tc>
      </w:tr>
      <w:tr w:rsidR="002714FF" w14:paraId="0919774A" w14:textId="77777777" w:rsidTr="00DE690F">
        <w:trPr>
          <w:trHeight w:val="515"/>
        </w:trPr>
        <w:tc>
          <w:tcPr>
            <w:tcW w:w="1560" w:type="dxa"/>
          </w:tcPr>
          <w:p w14:paraId="0B24BF29" w14:textId="3102146C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1BC6500E" w14:textId="37D6321A" w:rsidR="002714FF" w:rsidRPr="0096280B" w:rsidRDefault="002714FF" w:rsidP="002714FF">
            <w:r w:rsidRPr="0096280B">
              <w:t xml:space="preserve">Head of </w:t>
            </w:r>
            <w:r>
              <w:t>Adult Social Care Operations - Independence</w:t>
            </w:r>
          </w:p>
        </w:tc>
        <w:tc>
          <w:tcPr>
            <w:tcW w:w="2997" w:type="dxa"/>
          </w:tcPr>
          <w:p w14:paraId="21F9D97E" w14:textId="2F4CD222" w:rsidR="002714FF" w:rsidRDefault="002714FF" w:rsidP="002714FF">
            <w:r w:rsidRPr="007F7828">
              <w:t>As above</w:t>
            </w:r>
          </w:p>
        </w:tc>
      </w:tr>
      <w:tr w:rsidR="002714FF" w14:paraId="32D11E28" w14:textId="77777777" w:rsidTr="00DE690F">
        <w:trPr>
          <w:trHeight w:val="515"/>
        </w:trPr>
        <w:tc>
          <w:tcPr>
            <w:tcW w:w="1560" w:type="dxa"/>
          </w:tcPr>
          <w:p w14:paraId="55772D46" w14:textId="1B7EB3CF" w:rsidR="002714FF" w:rsidRPr="00E07CD0" w:rsidRDefault="002714FF" w:rsidP="002714FF">
            <w:r w:rsidRPr="00E07CD0">
              <w:lastRenderedPageBreak/>
              <w:t>4</w:t>
            </w:r>
          </w:p>
        </w:tc>
        <w:tc>
          <w:tcPr>
            <w:tcW w:w="5744" w:type="dxa"/>
          </w:tcPr>
          <w:p w14:paraId="5810C77F" w14:textId="66C4C66B" w:rsidR="002714FF" w:rsidRPr="0096280B" w:rsidRDefault="002714FF" w:rsidP="002714FF">
            <w:r w:rsidRPr="00D001B3">
              <w:t>Head of Access Strategy and Delivery</w:t>
            </w:r>
          </w:p>
        </w:tc>
        <w:tc>
          <w:tcPr>
            <w:tcW w:w="2997" w:type="dxa"/>
          </w:tcPr>
          <w:p w14:paraId="16C230A6" w14:textId="25FCD5E2" w:rsidR="002714FF" w:rsidRPr="007F7828" w:rsidRDefault="002714FF" w:rsidP="002714FF">
            <w:r w:rsidRPr="00E400A7">
              <w:t>As above</w:t>
            </w:r>
          </w:p>
        </w:tc>
      </w:tr>
      <w:tr w:rsidR="002714FF" w14:paraId="4590C0C5" w14:textId="77777777" w:rsidTr="00DE690F">
        <w:trPr>
          <w:trHeight w:val="515"/>
        </w:trPr>
        <w:tc>
          <w:tcPr>
            <w:tcW w:w="1560" w:type="dxa"/>
          </w:tcPr>
          <w:p w14:paraId="26D3B97D" w14:textId="5D400CD2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237FB1D3" w14:textId="7D38CA86" w:rsidR="002714FF" w:rsidRPr="00D001B3" w:rsidRDefault="002714FF" w:rsidP="002714FF">
            <w:r w:rsidRPr="00D001B3">
              <w:t>Head of Learning Disabilities &amp; MH</w:t>
            </w:r>
          </w:p>
        </w:tc>
        <w:tc>
          <w:tcPr>
            <w:tcW w:w="2997" w:type="dxa"/>
          </w:tcPr>
          <w:p w14:paraId="74D5B514" w14:textId="06BE68A6" w:rsidR="002714FF" w:rsidRPr="00E400A7" w:rsidRDefault="002714FF" w:rsidP="002714FF">
            <w:r w:rsidRPr="00E400A7">
              <w:t>As above</w:t>
            </w:r>
          </w:p>
        </w:tc>
      </w:tr>
      <w:tr w:rsidR="002714FF" w14:paraId="16B214B6" w14:textId="77777777" w:rsidTr="00DE690F">
        <w:trPr>
          <w:trHeight w:val="515"/>
        </w:trPr>
        <w:tc>
          <w:tcPr>
            <w:tcW w:w="1560" w:type="dxa"/>
          </w:tcPr>
          <w:p w14:paraId="58D4C34C" w14:textId="48D157E4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75552B60" w14:textId="2225B480" w:rsidR="002714FF" w:rsidRPr="00D001B3" w:rsidRDefault="002714FF" w:rsidP="002714FF">
            <w:r w:rsidRPr="006A5A46">
              <w:t>Head of In-House Provision</w:t>
            </w:r>
          </w:p>
        </w:tc>
        <w:tc>
          <w:tcPr>
            <w:tcW w:w="2997" w:type="dxa"/>
          </w:tcPr>
          <w:p w14:paraId="5F6DE9E0" w14:textId="1B8A50D8" w:rsidR="002714FF" w:rsidRPr="00E400A7" w:rsidRDefault="002714FF" w:rsidP="002714FF">
            <w:r w:rsidRPr="00E400A7">
              <w:t>As above</w:t>
            </w:r>
          </w:p>
        </w:tc>
      </w:tr>
      <w:tr w:rsidR="002714FF" w14:paraId="52C102EA" w14:textId="77777777" w:rsidTr="00DE690F">
        <w:trPr>
          <w:trHeight w:val="515"/>
        </w:trPr>
        <w:tc>
          <w:tcPr>
            <w:tcW w:w="1560" w:type="dxa"/>
          </w:tcPr>
          <w:p w14:paraId="2BB9024E" w14:textId="51999F27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739A3AE2" w14:textId="0D7B7456" w:rsidR="002714FF" w:rsidRPr="006A5A46" w:rsidRDefault="002714FF" w:rsidP="002714FF">
            <w:r w:rsidRPr="006A5A46">
              <w:t>Head of Assessment &amp; Intervention &amp; Duty and Advice</w:t>
            </w:r>
          </w:p>
        </w:tc>
        <w:tc>
          <w:tcPr>
            <w:tcW w:w="2997" w:type="dxa"/>
          </w:tcPr>
          <w:p w14:paraId="7ED1D40D" w14:textId="542AC090" w:rsidR="002714FF" w:rsidRPr="00E400A7" w:rsidRDefault="002714FF" w:rsidP="002714FF">
            <w:r w:rsidRPr="00E400A7">
              <w:t>As above</w:t>
            </w:r>
          </w:p>
        </w:tc>
      </w:tr>
      <w:tr w:rsidR="002714FF" w14:paraId="2A6FA54C" w14:textId="77777777" w:rsidTr="00DE690F">
        <w:trPr>
          <w:trHeight w:val="515"/>
        </w:trPr>
        <w:tc>
          <w:tcPr>
            <w:tcW w:w="1560" w:type="dxa"/>
          </w:tcPr>
          <w:p w14:paraId="005865DA" w14:textId="18250C49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5A4813CA" w14:textId="6054FE6C" w:rsidR="002714FF" w:rsidRPr="006A5A46" w:rsidRDefault="002714FF" w:rsidP="002714FF">
            <w:r w:rsidRPr="00AA3B49">
              <w:t>Head of Contextual Safeguarding &amp; YES</w:t>
            </w:r>
          </w:p>
        </w:tc>
        <w:tc>
          <w:tcPr>
            <w:tcW w:w="2997" w:type="dxa"/>
          </w:tcPr>
          <w:p w14:paraId="1A2C240C" w14:textId="37B14E06" w:rsidR="002714FF" w:rsidRPr="00E400A7" w:rsidRDefault="002714FF" w:rsidP="002714FF">
            <w:r w:rsidRPr="00E400A7">
              <w:t>As above</w:t>
            </w:r>
          </w:p>
        </w:tc>
      </w:tr>
      <w:tr w:rsidR="002714FF" w14:paraId="1C87120B" w14:textId="77777777" w:rsidTr="00DE690F">
        <w:trPr>
          <w:trHeight w:val="515"/>
        </w:trPr>
        <w:tc>
          <w:tcPr>
            <w:tcW w:w="1560" w:type="dxa"/>
          </w:tcPr>
          <w:p w14:paraId="45FABB0B" w14:textId="04CBF635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3EE674E8" w14:textId="1FB10A4D" w:rsidR="002714FF" w:rsidRPr="00AA3B49" w:rsidRDefault="002714FF" w:rsidP="002714FF">
            <w:r w:rsidRPr="00AA3B49">
              <w:t xml:space="preserve">Head of Early </w:t>
            </w:r>
            <w:r>
              <w:t>Support</w:t>
            </w:r>
          </w:p>
        </w:tc>
        <w:tc>
          <w:tcPr>
            <w:tcW w:w="2997" w:type="dxa"/>
          </w:tcPr>
          <w:p w14:paraId="2A1FAEF1" w14:textId="65E4E48B" w:rsidR="002714FF" w:rsidRPr="00E400A7" w:rsidRDefault="002714FF" w:rsidP="002714FF">
            <w:r w:rsidRPr="00E400A7">
              <w:t>As above</w:t>
            </w:r>
          </w:p>
        </w:tc>
      </w:tr>
      <w:tr w:rsidR="002714FF" w14:paraId="6B54ED9C" w14:textId="77777777" w:rsidTr="00DE690F">
        <w:trPr>
          <w:trHeight w:val="515"/>
        </w:trPr>
        <w:tc>
          <w:tcPr>
            <w:tcW w:w="1560" w:type="dxa"/>
          </w:tcPr>
          <w:p w14:paraId="18AF35AE" w14:textId="342C5E01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14AB0C1C" w14:textId="251F13C6" w:rsidR="002714FF" w:rsidRPr="00AA3B49" w:rsidRDefault="002714FF" w:rsidP="002714FF">
            <w:r w:rsidRPr="000458CF">
              <w:t>Head of Post 16 Progression &amp; Partnerships</w:t>
            </w:r>
          </w:p>
        </w:tc>
        <w:tc>
          <w:tcPr>
            <w:tcW w:w="2997" w:type="dxa"/>
          </w:tcPr>
          <w:p w14:paraId="00FC54FC" w14:textId="34464A61" w:rsidR="002714FF" w:rsidRPr="00E400A7" w:rsidRDefault="002714FF" w:rsidP="002714FF">
            <w:r w:rsidRPr="00E400A7">
              <w:t>As above</w:t>
            </w:r>
          </w:p>
        </w:tc>
      </w:tr>
      <w:tr w:rsidR="002714FF" w14:paraId="39ACD8DD" w14:textId="77777777" w:rsidTr="00DE690F">
        <w:trPr>
          <w:trHeight w:val="515"/>
        </w:trPr>
        <w:tc>
          <w:tcPr>
            <w:tcW w:w="1560" w:type="dxa"/>
          </w:tcPr>
          <w:p w14:paraId="34543829" w14:textId="37085F1E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1DFB5D54" w14:textId="5735CAA7" w:rsidR="002714FF" w:rsidRPr="000458CF" w:rsidRDefault="002714FF" w:rsidP="002714FF">
            <w:r w:rsidRPr="000458CF">
              <w:t>Head of Culture &amp; Tourism</w:t>
            </w:r>
          </w:p>
        </w:tc>
        <w:tc>
          <w:tcPr>
            <w:tcW w:w="2997" w:type="dxa"/>
          </w:tcPr>
          <w:p w14:paraId="4F383096" w14:textId="45AC50D1" w:rsidR="002714FF" w:rsidRPr="00E400A7" w:rsidRDefault="002714FF" w:rsidP="002714FF">
            <w:r w:rsidRPr="00E400A7">
              <w:t>As above</w:t>
            </w:r>
          </w:p>
        </w:tc>
      </w:tr>
      <w:tr w:rsidR="002714FF" w14:paraId="4D49C462" w14:textId="77777777" w:rsidTr="00DE690F">
        <w:trPr>
          <w:trHeight w:val="515"/>
        </w:trPr>
        <w:tc>
          <w:tcPr>
            <w:tcW w:w="1560" w:type="dxa"/>
          </w:tcPr>
          <w:p w14:paraId="03F99850" w14:textId="21FFBB92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1954EA7D" w14:textId="6ACB8CF4" w:rsidR="002714FF" w:rsidRPr="000458CF" w:rsidRDefault="002714FF" w:rsidP="002714FF">
            <w:r w:rsidRPr="000458CF">
              <w:t>Head of Highways</w:t>
            </w:r>
          </w:p>
        </w:tc>
        <w:tc>
          <w:tcPr>
            <w:tcW w:w="2997" w:type="dxa"/>
          </w:tcPr>
          <w:p w14:paraId="69B48471" w14:textId="1DEB6055" w:rsidR="002714FF" w:rsidRPr="00E400A7" w:rsidRDefault="002714FF" w:rsidP="002714FF">
            <w:r w:rsidRPr="00E400A7">
              <w:t>As above</w:t>
            </w:r>
          </w:p>
        </w:tc>
      </w:tr>
      <w:tr w:rsidR="002714FF" w14:paraId="019CF4F8" w14:textId="77777777" w:rsidTr="00DE690F">
        <w:trPr>
          <w:trHeight w:val="515"/>
        </w:trPr>
        <w:tc>
          <w:tcPr>
            <w:tcW w:w="1560" w:type="dxa"/>
          </w:tcPr>
          <w:p w14:paraId="3A66946C" w14:textId="7D6E9007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0C58B39A" w14:textId="159856C1" w:rsidR="002714FF" w:rsidRPr="000458CF" w:rsidRDefault="002714FF" w:rsidP="002714FF">
            <w:r w:rsidRPr="00380492">
              <w:t>Head of Property</w:t>
            </w:r>
          </w:p>
        </w:tc>
        <w:tc>
          <w:tcPr>
            <w:tcW w:w="2997" w:type="dxa"/>
          </w:tcPr>
          <w:p w14:paraId="41EECF8C" w14:textId="1044F306" w:rsidR="002714FF" w:rsidRPr="00E400A7" w:rsidRDefault="002714FF" w:rsidP="002714FF">
            <w:r w:rsidRPr="00E400A7">
              <w:t>As above</w:t>
            </w:r>
          </w:p>
        </w:tc>
      </w:tr>
      <w:tr w:rsidR="002714FF" w14:paraId="4C93C435" w14:textId="77777777" w:rsidTr="00DE690F">
        <w:trPr>
          <w:trHeight w:val="515"/>
        </w:trPr>
        <w:tc>
          <w:tcPr>
            <w:tcW w:w="1560" w:type="dxa"/>
          </w:tcPr>
          <w:p w14:paraId="2BC593A9" w14:textId="5BDAF14E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55BE7CC8" w14:textId="7968252F" w:rsidR="002714FF" w:rsidRPr="00380492" w:rsidRDefault="002714FF" w:rsidP="002714FF">
            <w:r w:rsidRPr="00380492">
              <w:t>Head of Housing Services</w:t>
            </w:r>
          </w:p>
        </w:tc>
        <w:tc>
          <w:tcPr>
            <w:tcW w:w="2997" w:type="dxa"/>
          </w:tcPr>
          <w:p w14:paraId="07C5DBF4" w14:textId="2B6772D6" w:rsidR="002714FF" w:rsidRPr="00E400A7" w:rsidRDefault="002714FF" w:rsidP="002714FF">
            <w:r w:rsidRPr="00E400A7">
              <w:t>As above</w:t>
            </w:r>
          </w:p>
        </w:tc>
      </w:tr>
      <w:tr w:rsidR="002714FF" w14:paraId="64A4EC12" w14:textId="77777777" w:rsidTr="00DE690F">
        <w:trPr>
          <w:trHeight w:val="515"/>
        </w:trPr>
        <w:tc>
          <w:tcPr>
            <w:tcW w:w="1560" w:type="dxa"/>
          </w:tcPr>
          <w:p w14:paraId="4753A55F" w14:textId="2601677A" w:rsidR="002714FF" w:rsidRPr="00E07CD0" w:rsidRDefault="002714FF" w:rsidP="002714FF">
            <w:r>
              <w:t>4</w:t>
            </w:r>
          </w:p>
        </w:tc>
        <w:tc>
          <w:tcPr>
            <w:tcW w:w="5744" w:type="dxa"/>
          </w:tcPr>
          <w:p w14:paraId="6EFC0FE4" w14:textId="1EEB6D3E" w:rsidR="002714FF" w:rsidRPr="00380492" w:rsidRDefault="002714FF" w:rsidP="002714FF">
            <w:r>
              <w:t>Head of Housing Management &amp; Partnerships</w:t>
            </w:r>
          </w:p>
        </w:tc>
        <w:tc>
          <w:tcPr>
            <w:tcW w:w="2997" w:type="dxa"/>
          </w:tcPr>
          <w:p w14:paraId="56FA8A9F" w14:textId="48CAA6A9" w:rsidR="002714FF" w:rsidRPr="00E400A7" w:rsidRDefault="002714FF" w:rsidP="002714FF">
            <w:r w:rsidRPr="00E400A7">
              <w:t>As above</w:t>
            </w:r>
          </w:p>
        </w:tc>
      </w:tr>
      <w:tr w:rsidR="002714FF" w14:paraId="1EF3BD56" w14:textId="77777777" w:rsidTr="00DE690F">
        <w:trPr>
          <w:trHeight w:val="515"/>
        </w:trPr>
        <w:tc>
          <w:tcPr>
            <w:tcW w:w="1560" w:type="dxa"/>
          </w:tcPr>
          <w:p w14:paraId="59CA69D1" w14:textId="07B3572D" w:rsidR="002714FF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454A5F73" w14:textId="0623FF0A" w:rsidR="002714FF" w:rsidRDefault="002714FF" w:rsidP="002714FF">
            <w:r w:rsidRPr="00380492">
              <w:t>Head of Market Development &amp; Sufficiency</w:t>
            </w:r>
          </w:p>
        </w:tc>
        <w:bookmarkStart w:id="10" w:name="_MON_1720952122"/>
        <w:bookmarkEnd w:id="10"/>
        <w:tc>
          <w:tcPr>
            <w:tcW w:w="2997" w:type="dxa"/>
          </w:tcPr>
          <w:p w14:paraId="513CA787" w14:textId="336B49A9" w:rsidR="002714FF" w:rsidRPr="00E400A7" w:rsidRDefault="002714FF" w:rsidP="002714FF">
            <w:r>
              <w:rPr>
                <w:rFonts w:cstheme="minorBidi"/>
              </w:rPr>
              <w:object w:dxaOrig="1540" w:dyaOrig="996" w14:anchorId="2DFBE41F">
                <v:shape id="_x0000_i1034" type="#_x0000_t75" alt="Head of Service Council Partnerships job profile" style="width:77.5pt;height:50pt" o:ole="">
                  <v:imagedata r:id="rId37" o:title=""/>
                </v:shape>
                <o:OLEObject Type="Embed" ProgID="Word.Document.12" ShapeID="_x0000_i1034" DrawAspect="Icon" ObjectID="_1788081041" r:id="rId38">
                  <o:FieldCodes>\s</o:FieldCodes>
                </o:OLEObject>
              </w:object>
            </w:r>
          </w:p>
        </w:tc>
      </w:tr>
      <w:tr w:rsidR="002714FF" w14:paraId="75ABE83A" w14:textId="77777777" w:rsidTr="00DE690F">
        <w:trPr>
          <w:trHeight w:val="515"/>
        </w:trPr>
        <w:tc>
          <w:tcPr>
            <w:tcW w:w="1560" w:type="dxa"/>
          </w:tcPr>
          <w:p w14:paraId="66789C6E" w14:textId="5EF8DD3F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3C160DDD" w14:textId="0C4CB48C" w:rsidR="002714FF" w:rsidRPr="00380492" w:rsidRDefault="002714FF" w:rsidP="002714FF">
            <w:r w:rsidRPr="001B3EE1">
              <w:t xml:space="preserve">Head of Local Integrated </w:t>
            </w:r>
            <w:r>
              <w:t>Partnerships</w:t>
            </w:r>
          </w:p>
        </w:tc>
        <w:tc>
          <w:tcPr>
            <w:tcW w:w="2997" w:type="dxa"/>
          </w:tcPr>
          <w:p w14:paraId="351EB253" w14:textId="75B71F98" w:rsidR="002714FF" w:rsidRDefault="002714FF" w:rsidP="002714FF">
            <w:r w:rsidRPr="001E7D8C">
              <w:t>As above</w:t>
            </w:r>
          </w:p>
        </w:tc>
      </w:tr>
      <w:tr w:rsidR="002714FF" w14:paraId="1FDA0AC2" w14:textId="77777777" w:rsidTr="00DE690F">
        <w:trPr>
          <w:trHeight w:val="515"/>
        </w:trPr>
        <w:tc>
          <w:tcPr>
            <w:tcW w:w="1560" w:type="dxa"/>
          </w:tcPr>
          <w:p w14:paraId="6C66331C" w14:textId="0ADB7EE2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27C3A944" w14:textId="219F65BE" w:rsidR="002714FF" w:rsidRPr="001B3EE1" w:rsidRDefault="002714FF" w:rsidP="002714FF">
            <w:r w:rsidRPr="00AB5C0C">
              <w:t>Head of Inclusion &amp; Educational Safeguarding</w:t>
            </w:r>
          </w:p>
        </w:tc>
        <w:tc>
          <w:tcPr>
            <w:tcW w:w="2997" w:type="dxa"/>
          </w:tcPr>
          <w:p w14:paraId="1841655B" w14:textId="7B0EE1FE" w:rsidR="002714FF" w:rsidRPr="001E7D8C" w:rsidRDefault="002714FF" w:rsidP="002714FF">
            <w:r w:rsidRPr="001E7D8C">
              <w:t>As above</w:t>
            </w:r>
          </w:p>
        </w:tc>
      </w:tr>
      <w:tr w:rsidR="002714FF" w14:paraId="70FBE61A" w14:textId="77777777" w:rsidTr="00DE690F">
        <w:trPr>
          <w:trHeight w:val="515"/>
        </w:trPr>
        <w:tc>
          <w:tcPr>
            <w:tcW w:w="1560" w:type="dxa"/>
          </w:tcPr>
          <w:p w14:paraId="6CD4F21E" w14:textId="0AB76E1B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4059534C" w14:textId="3A07C29F" w:rsidR="002714FF" w:rsidRPr="00AB5C0C" w:rsidRDefault="002714FF" w:rsidP="002714FF">
            <w:r w:rsidRPr="00AB5C0C">
              <w:t>Head of Education Places and Access &amp; Strategy</w:t>
            </w:r>
          </w:p>
        </w:tc>
        <w:tc>
          <w:tcPr>
            <w:tcW w:w="2997" w:type="dxa"/>
          </w:tcPr>
          <w:p w14:paraId="3DDD61C0" w14:textId="56C22C2C" w:rsidR="002714FF" w:rsidRPr="001E7D8C" w:rsidRDefault="002714FF" w:rsidP="002714FF">
            <w:r w:rsidRPr="001E7D8C">
              <w:t>As above</w:t>
            </w:r>
          </w:p>
        </w:tc>
      </w:tr>
      <w:tr w:rsidR="002714FF" w14:paraId="4913D616" w14:textId="77777777" w:rsidTr="00DE690F">
        <w:trPr>
          <w:trHeight w:val="515"/>
        </w:trPr>
        <w:tc>
          <w:tcPr>
            <w:tcW w:w="1560" w:type="dxa"/>
          </w:tcPr>
          <w:p w14:paraId="575EAAAC" w14:textId="1908E3C2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65C67BA6" w14:textId="0516542F" w:rsidR="002714FF" w:rsidRPr="00AB5C0C" w:rsidRDefault="002714FF" w:rsidP="002714FF">
            <w:r w:rsidRPr="00B445C8">
              <w:t>Head of Children's Integrated Commissioning</w:t>
            </w:r>
          </w:p>
        </w:tc>
        <w:tc>
          <w:tcPr>
            <w:tcW w:w="2997" w:type="dxa"/>
          </w:tcPr>
          <w:p w14:paraId="0A82701E" w14:textId="44A84639" w:rsidR="002714FF" w:rsidRPr="001E7D8C" w:rsidRDefault="002714FF" w:rsidP="002714FF">
            <w:r w:rsidRPr="001E7D8C">
              <w:t>As above</w:t>
            </w:r>
          </w:p>
        </w:tc>
      </w:tr>
      <w:tr w:rsidR="002714FF" w14:paraId="25138F69" w14:textId="77777777" w:rsidTr="00DE690F">
        <w:trPr>
          <w:trHeight w:val="515"/>
        </w:trPr>
        <w:tc>
          <w:tcPr>
            <w:tcW w:w="1560" w:type="dxa"/>
          </w:tcPr>
          <w:p w14:paraId="756297F7" w14:textId="7A716A90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626CCBD3" w14:textId="6C1208BA" w:rsidR="002714FF" w:rsidRPr="00B445C8" w:rsidRDefault="002714FF" w:rsidP="002714FF">
            <w:r w:rsidRPr="00B445C8">
              <w:t>Head of Children's Improvement, Partnership &amp; Voice</w:t>
            </w:r>
          </w:p>
        </w:tc>
        <w:tc>
          <w:tcPr>
            <w:tcW w:w="2997" w:type="dxa"/>
          </w:tcPr>
          <w:p w14:paraId="02D4497A" w14:textId="0AE5AF80" w:rsidR="002714FF" w:rsidRPr="001E7D8C" w:rsidRDefault="002714FF" w:rsidP="002714FF">
            <w:r w:rsidRPr="001E7D8C">
              <w:t>As above</w:t>
            </w:r>
          </w:p>
        </w:tc>
      </w:tr>
      <w:tr w:rsidR="002714FF" w14:paraId="3BAD8FB8" w14:textId="77777777" w:rsidTr="00DE690F">
        <w:trPr>
          <w:trHeight w:val="515"/>
        </w:trPr>
        <w:tc>
          <w:tcPr>
            <w:tcW w:w="1560" w:type="dxa"/>
          </w:tcPr>
          <w:p w14:paraId="04C8CE00" w14:textId="0C6F4E61" w:rsidR="002714FF" w:rsidRPr="00E07CD0" w:rsidRDefault="002714FF" w:rsidP="002714FF">
            <w:r>
              <w:t>4</w:t>
            </w:r>
          </w:p>
        </w:tc>
        <w:tc>
          <w:tcPr>
            <w:tcW w:w="5744" w:type="dxa"/>
          </w:tcPr>
          <w:p w14:paraId="269378FE" w14:textId="251EA320" w:rsidR="002714FF" w:rsidRPr="00B445C8" w:rsidRDefault="002714FF" w:rsidP="002714FF">
            <w:r>
              <w:t>Head of Children’s Sufficiency</w:t>
            </w:r>
          </w:p>
        </w:tc>
        <w:tc>
          <w:tcPr>
            <w:tcW w:w="2997" w:type="dxa"/>
          </w:tcPr>
          <w:p w14:paraId="02957B73" w14:textId="2364CBD5" w:rsidR="002714FF" w:rsidRPr="001E7D8C" w:rsidRDefault="002714FF" w:rsidP="002714FF">
            <w:r>
              <w:t>As above</w:t>
            </w:r>
          </w:p>
        </w:tc>
      </w:tr>
      <w:tr w:rsidR="002714FF" w14:paraId="1AC7DE9C" w14:textId="77777777" w:rsidTr="00DE690F">
        <w:trPr>
          <w:trHeight w:val="515"/>
        </w:trPr>
        <w:tc>
          <w:tcPr>
            <w:tcW w:w="1560" w:type="dxa"/>
          </w:tcPr>
          <w:p w14:paraId="4D4848CE" w14:textId="00B3CF0F" w:rsidR="002714FF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691DD7D5" w14:textId="0D1B1166" w:rsidR="002714FF" w:rsidRDefault="002714FF" w:rsidP="002714FF">
            <w:r w:rsidRPr="00B445C8">
              <w:t>Head of Commercial Services</w:t>
            </w:r>
          </w:p>
        </w:tc>
        <w:tc>
          <w:tcPr>
            <w:tcW w:w="2997" w:type="dxa"/>
          </w:tcPr>
          <w:p w14:paraId="38EDEDC8" w14:textId="62772A34" w:rsidR="002714FF" w:rsidRDefault="002714FF" w:rsidP="002714FF">
            <w:r w:rsidRPr="001E7D8C">
              <w:t>As above</w:t>
            </w:r>
          </w:p>
        </w:tc>
      </w:tr>
      <w:tr w:rsidR="002714FF" w14:paraId="5438FB08" w14:textId="77777777" w:rsidTr="00DE690F">
        <w:trPr>
          <w:trHeight w:val="515"/>
        </w:trPr>
        <w:tc>
          <w:tcPr>
            <w:tcW w:w="1560" w:type="dxa"/>
          </w:tcPr>
          <w:p w14:paraId="575FCD1E" w14:textId="290346E9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114CED50" w14:textId="7DC42CC9" w:rsidR="002714FF" w:rsidRPr="00B445C8" w:rsidRDefault="002714FF" w:rsidP="002714FF">
            <w:r w:rsidRPr="001751DB">
              <w:t>Head of Housing Growth &amp; Regeneration</w:t>
            </w:r>
          </w:p>
        </w:tc>
        <w:tc>
          <w:tcPr>
            <w:tcW w:w="2997" w:type="dxa"/>
          </w:tcPr>
          <w:p w14:paraId="4F38E1BD" w14:textId="69F71A8C" w:rsidR="002714FF" w:rsidRPr="001E7D8C" w:rsidRDefault="002714FF" w:rsidP="002714FF">
            <w:r w:rsidRPr="001E7D8C">
              <w:t>As above</w:t>
            </w:r>
          </w:p>
        </w:tc>
      </w:tr>
      <w:tr w:rsidR="002714FF" w14:paraId="5CB86C15" w14:textId="77777777" w:rsidTr="00DE690F">
        <w:trPr>
          <w:trHeight w:val="515"/>
        </w:trPr>
        <w:tc>
          <w:tcPr>
            <w:tcW w:w="1560" w:type="dxa"/>
          </w:tcPr>
          <w:p w14:paraId="35968552" w14:textId="2A1740F0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6A85595A" w14:textId="592312D3" w:rsidR="002714FF" w:rsidRPr="001751DB" w:rsidRDefault="002714FF" w:rsidP="002714FF">
            <w:r w:rsidRPr="001751DB">
              <w:t>Head of Business &amp; Skills</w:t>
            </w:r>
          </w:p>
        </w:tc>
        <w:tc>
          <w:tcPr>
            <w:tcW w:w="2997" w:type="dxa"/>
          </w:tcPr>
          <w:p w14:paraId="18C1C53D" w14:textId="3196081D" w:rsidR="002714FF" w:rsidRPr="001E7D8C" w:rsidRDefault="002714FF" w:rsidP="002714FF">
            <w:r w:rsidRPr="001E7D8C">
              <w:t>As above</w:t>
            </w:r>
          </w:p>
        </w:tc>
      </w:tr>
      <w:tr w:rsidR="002714FF" w14:paraId="7D27C0C1" w14:textId="77777777" w:rsidTr="00DE690F">
        <w:trPr>
          <w:trHeight w:val="515"/>
        </w:trPr>
        <w:tc>
          <w:tcPr>
            <w:tcW w:w="1560" w:type="dxa"/>
          </w:tcPr>
          <w:p w14:paraId="46AC223D" w14:textId="791A98E8" w:rsidR="002714FF" w:rsidRPr="00E07CD0" w:rsidRDefault="002714FF" w:rsidP="002714FF">
            <w:r w:rsidRPr="00E07CD0">
              <w:lastRenderedPageBreak/>
              <w:t>4</w:t>
            </w:r>
          </w:p>
        </w:tc>
        <w:tc>
          <w:tcPr>
            <w:tcW w:w="5744" w:type="dxa"/>
          </w:tcPr>
          <w:p w14:paraId="54AA65C9" w14:textId="0C68F299" w:rsidR="002714FF" w:rsidRPr="001751DB" w:rsidRDefault="002714FF" w:rsidP="002714FF">
            <w:r w:rsidRPr="001751DB">
              <w:t>Head of Major Projects</w:t>
            </w:r>
          </w:p>
        </w:tc>
        <w:tc>
          <w:tcPr>
            <w:tcW w:w="2997" w:type="dxa"/>
          </w:tcPr>
          <w:p w14:paraId="280FB1E1" w14:textId="312F83DE" w:rsidR="002714FF" w:rsidRPr="001E7D8C" w:rsidRDefault="002714FF" w:rsidP="002714FF">
            <w:r w:rsidRPr="001E7D8C">
              <w:t>As above</w:t>
            </w:r>
          </w:p>
        </w:tc>
      </w:tr>
      <w:tr w:rsidR="002714FF" w14:paraId="575F5E18" w14:textId="77777777" w:rsidTr="00DE690F">
        <w:trPr>
          <w:trHeight w:val="515"/>
        </w:trPr>
        <w:tc>
          <w:tcPr>
            <w:tcW w:w="1560" w:type="dxa"/>
          </w:tcPr>
          <w:p w14:paraId="3E271B85" w14:textId="00A99424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7D579EDF" w14:textId="04A4DF41" w:rsidR="002714FF" w:rsidRPr="001751DB" w:rsidRDefault="002714FF" w:rsidP="002714FF">
            <w:r w:rsidRPr="00374C5D">
              <w:t>Head of Quality Standards &amp; Safeguarding</w:t>
            </w:r>
          </w:p>
        </w:tc>
        <w:bookmarkStart w:id="11" w:name="_MON_1720952228"/>
        <w:bookmarkEnd w:id="11"/>
        <w:tc>
          <w:tcPr>
            <w:tcW w:w="2997" w:type="dxa"/>
          </w:tcPr>
          <w:p w14:paraId="2576BDE2" w14:textId="07F37DEE" w:rsidR="002714FF" w:rsidRPr="001E7D8C" w:rsidRDefault="002714FF" w:rsidP="002714FF">
            <w:r>
              <w:rPr>
                <w:rFonts w:cstheme="minorBidi"/>
              </w:rPr>
              <w:object w:dxaOrig="1540" w:dyaOrig="996" w14:anchorId="4415809A">
                <v:shape id="_x0000_i1035" type="#_x0000_t75" alt="Head of Service Commercial Core and Advice job profile" style="width:77.5pt;height:50pt" o:ole="">
                  <v:imagedata r:id="rId39" o:title=""/>
                </v:shape>
                <o:OLEObject Type="Embed" ProgID="Word.Document.12" ShapeID="_x0000_i1035" DrawAspect="Icon" ObjectID="_1788081042" r:id="rId40">
                  <o:FieldCodes>\s</o:FieldCodes>
                </o:OLEObject>
              </w:object>
            </w:r>
          </w:p>
        </w:tc>
      </w:tr>
      <w:tr w:rsidR="002714FF" w14:paraId="2EC687CE" w14:textId="77777777" w:rsidTr="00DE690F">
        <w:trPr>
          <w:trHeight w:val="515"/>
        </w:trPr>
        <w:tc>
          <w:tcPr>
            <w:tcW w:w="1560" w:type="dxa"/>
          </w:tcPr>
          <w:p w14:paraId="71DFE66A" w14:textId="1154C4BA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3597658C" w14:textId="7C0BD3B5" w:rsidR="002714FF" w:rsidRPr="00374C5D" w:rsidRDefault="002714FF" w:rsidP="002714FF">
            <w:r w:rsidRPr="000D0803">
              <w:t>Head of Communities</w:t>
            </w:r>
          </w:p>
        </w:tc>
        <w:tc>
          <w:tcPr>
            <w:tcW w:w="2997" w:type="dxa"/>
          </w:tcPr>
          <w:p w14:paraId="0C1F7B36" w14:textId="6CC5B32C" w:rsidR="002714FF" w:rsidRDefault="002714FF" w:rsidP="002714FF">
            <w:r w:rsidRPr="004A5138">
              <w:t>As above</w:t>
            </w:r>
          </w:p>
        </w:tc>
      </w:tr>
      <w:tr w:rsidR="002714FF" w14:paraId="449054E3" w14:textId="77777777" w:rsidTr="00DE690F">
        <w:trPr>
          <w:trHeight w:val="515"/>
        </w:trPr>
        <w:tc>
          <w:tcPr>
            <w:tcW w:w="1560" w:type="dxa"/>
          </w:tcPr>
          <w:p w14:paraId="6DAFD044" w14:textId="70155C4F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0CD5A423" w14:textId="7E83265A" w:rsidR="002714FF" w:rsidRPr="000D0803" w:rsidRDefault="002714FF" w:rsidP="002714FF">
            <w:r w:rsidRPr="000D0803">
              <w:t>Head of Safeguarding &amp; Quality Assurance (Principal Social Worker)</w:t>
            </w:r>
          </w:p>
        </w:tc>
        <w:tc>
          <w:tcPr>
            <w:tcW w:w="2997" w:type="dxa"/>
          </w:tcPr>
          <w:p w14:paraId="7B0687B0" w14:textId="08633B04" w:rsidR="002714FF" w:rsidRPr="004A5138" w:rsidRDefault="002714FF" w:rsidP="002714FF">
            <w:r w:rsidRPr="004A5138">
              <w:t>As above</w:t>
            </w:r>
          </w:p>
        </w:tc>
      </w:tr>
      <w:tr w:rsidR="002714FF" w14:paraId="494BD8E1" w14:textId="77777777" w:rsidTr="00DE690F">
        <w:trPr>
          <w:trHeight w:val="515"/>
        </w:trPr>
        <w:tc>
          <w:tcPr>
            <w:tcW w:w="1560" w:type="dxa"/>
          </w:tcPr>
          <w:p w14:paraId="5260F472" w14:textId="7DCC0E98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6C8EA323" w14:textId="1858DBC6" w:rsidR="002714FF" w:rsidRPr="000D0803" w:rsidRDefault="002714FF" w:rsidP="002714FF">
            <w:r w:rsidRPr="000D0803">
              <w:t>Head of Quality Assurance &amp; Practice Development</w:t>
            </w:r>
          </w:p>
        </w:tc>
        <w:tc>
          <w:tcPr>
            <w:tcW w:w="2997" w:type="dxa"/>
          </w:tcPr>
          <w:p w14:paraId="37155ADE" w14:textId="23F40CD4" w:rsidR="002714FF" w:rsidRPr="004A5138" w:rsidRDefault="002714FF" w:rsidP="002714FF">
            <w:r w:rsidRPr="004A5138">
              <w:t>As above</w:t>
            </w:r>
          </w:p>
        </w:tc>
      </w:tr>
      <w:tr w:rsidR="002714FF" w14:paraId="00F9B320" w14:textId="77777777" w:rsidTr="00DE690F">
        <w:trPr>
          <w:trHeight w:val="515"/>
        </w:trPr>
        <w:tc>
          <w:tcPr>
            <w:tcW w:w="1560" w:type="dxa"/>
          </w:tcPr>
          <w:p w14:paraId="637B5990" w14:textId="0659947E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0E27E70C" w14:textId="35A24C4A" w:rsidR="002714FF" w:rsidRPr="000D0803" w:rsidRDefault="002714FF" w:rsidP="002714FF">
            <w:r w:rsidRPr="005113F1">
              <w:t>Head of Safeguarding &amp; Quality Assurance</w:t>
            </w:r>
          </w:p>
        </w:tc>
        <w:tc>
          <w:tcPr>
            <w:tcW w:w="2997" w:type="dxa"/>
          </w:tcPr>
          <w:p w14:paraId="2BD762E5" w14:textId="2E557FCB" w:rsidR="002714FF" w:rsidRPr="004A5138" w:rsidRDefault="002714FF" w:rsidP="002714FF">
            <w:r w:rsidRPr="004A5138">
              <w:t>As above</w:t>
            </w:r>
          </w:p>
        </w:tc>
      </w:tr>
      <w:tr w:rsidR="002714FF" w14:paraId="2EDDB57B" w14:textId="77777777" w:rsidTr="00DE690F">
        <w:trPr>
          <w:trHeight w:val="515"/>
        </w:trPr>
        <w:tc>
          <w:tcPr>
            <w:tcW w:w="1560" w:type="dxa"/>
          </w:tcPr>
          <w:p w14:paraId="0CA74D30" w14:textId="0A87EC87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0948E21D" w14:textId="1B89BD67" w:rsidR="002714FF" w:rsidRPr="005113F1" w:rsidRDefault="002714FF" w:rsidP="002714FF">
            <w:r w:rsidRPr="005113F1">
              <w:t>Head of Accountancy</w:t>
            </w:r>
          </w:p>
        </w:tc>
        <w:tc>
          <w:tcPr>
            <w:tcW w:w="2997" w:type="dxa"/>
          </w:tcPr>
          <w:p w14:paraId="4C172470" w14:textId="0E33E167" w:rsidR="002714FF" w:rsidRPr="004A5138" w:rsidRDefault="002714FF" w:rsidP="002714FF">
            <w:r w:rsidRPr="004A5138">
              <w:t>As above</w:t>
            </w:r>
          </w:p>
        </w:tc>
      </w:tr>
      <w:tr w:rsidR="002714FF" w14:paraId="497ABF66" w14:textId="77777777" w:rsidTr="00DE690F">
        <w:trPr>
          <w:trHeight w:val="515"/>
        </w:trPr>
        <w:tc>
          <w:tcPr>
            <w:tcW w:w="1560" w:type="dxa"/>
          </w:tcPr>
          <w:p w14:paraId="65185AA1" w14:textId="050D8EBD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7259C606" w14:textId="7429A49A" w:rsidR="002714FF" w:rsidRPr="005113F1" w:rsidRDefault="002714FF" w:rsidP="002714FF">
            <w:r w:rsidRPr="00D97FA6">
              <w:t>Head of Finance</w:t>
            </w:r>
          </w:p>
        </w:tc>
        <w:tc>
          <w:tcPr>
            <w:tcW w:w="2997" w:type="dxa"/>
          </w:tcPr>
          <w:p w14:paraId="790ED7D3" w14:textId="7C9C8DC5" w:rsidR="002714FF" w:rsidRPr="004A5138" w:rsidRDefault="002714FF" w:rsidP="002714FF">
            <w:r w:rsidRPr="004A5138">
              <w:t>As above</w:t>
            </w:r>
          </w:p>
        </w:tc>
      </w:tr>
      <w:tr w:rsidR="002714FF" w14:paraId="0FE15A8C" w14:textId="77777777" w:rsidTr="00DE690F">
        <w:trPr>
          <w:trHeight w:val="515"/>
        </w:trPr>
        <w:tc>
          <w:tcPr>
            <w:tcW w:w="1560" w:type="dxa"/>
          </w:tcPr>
          <w:p w14:paraId="600B77ED" w14:textId="535B58C4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3304B0C4" w14:textId="726941F9" w:rsidR="002714FF" w:rsidRPr="00D97FA6" w:rsidRDefault="002714FF" w:rsidP="002714FF">
            <w:r w:rsidRPr="00D97FA6">
              <w:t>Head of Welfare &amp; Exchequer Services</w:t>
            </w:r>
          </w:p>
        </w:tc>
        <w:tc>
          <w:tcPr>
            <w:tcW w:w="2997" w:type="dxa"/>
          </w:tcPr>
          <w:p w14:paraId="55FE17BC" w14:textId="4B14E771" w:rsidR="002714FF" w:rsidRPr="004A5138" w:rsidRDefault="002714FF" w:rsidP="002714FF">
            <w:r w:rsidRPr="004A5138">
              <w:t>As above</w:t>
            </w:r>
          </w:p>
        </w:tc>
      </w:tr>
      <w:tr w:rsidR="002714FF" w14:paraId="14AB7164" w14:textId="77777777" w:rsidTr="00DE690F">
        <w:trPr>
          <w:trHeight w:val="515"/>
        </w:trPr>
        <w:tc>
          <w:tcPr>
            <w:tcW w:w="1560" w:type="dxa"/>
          </w:tcPr>
          <w:p w14:paraId="138940CA" w14:textId="1029D84E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13873903" w14:textId="305BED0C" w:rsidR="002714FF" w:rsidRPr="00D97FA6" w:rsidRDefault="002714FF" w:rsidP="002714FF">
            <w:r w:rsidRPr="00D97FA6">
              <w:t>Head of Improving Population Health</w:t>
            </w:r>
          </w:p>
        </w:tc>
        <w:tc>
          <w:tcPr>
            <w:tcW w:w="2997" w:type="dxa"/>
          </w:tcPr>
          <w:p w14:paraId="45A2E156" w14:textId="51A1AE7D" w:rsidR="002714FF" w:rsidRPr="004A5138" w:rsidRDefault="002714FF" w:rsidP="002714FF">
            <w:r w:rsidRPr="004A5138">
              <w:t>As above</w:t>
            </w:r>
          </w:p>
        </w:tc>
      </w:tr>
      <w:tr w:rsidR="002714FF" w14:paraId="5B5A47F0" w14:textId="77777777" w:rsidTr="00DE690F">
        <w:trPr>
          <w:trHeight w:val="515"/>
        </w:trPr>
        <w:tc>
          <w:tcPr>
            <w:tcW w:w="1560" w:type="dxa"/>
          </w:tcPr>
          <w:p w14:paraId="5B13511F" w14:textId="3186B5F4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0F1C02F5" w14:textId="17FF1D79" w:rsidR="002714FF" w:rsidRPr="00D97FA6" w:rsidRDefault="002714FF" w:rsidP="002714FF">
            <w:r w:rsidRPr="00DB1678">
              <w:t xml:space="preserve">Head of </w:t>
            </w:r>
            <w:r>
              <w:t>Governance</w:t>
            </w:r>
          </w:p>
        </w:tc>
        <w:tc>
          <w:tcPr>
            <w:tcW w:w="2997" w:type="dxa"/>
          </w:tcPr>
          <w:p w14:paraId="40AA2BAC" w14:textId="311A578A" w:rsidR="002714FF" w:rsidRPr="004A5138" w:rsidRDefault="002714FF" w:rsidP="002714FF">
            <w:r w:rsidRPr="004A5138">
              <w:t>As above</w:t>
            </w:r>
          </w:p>
        </w:tc>
      </w:tr>
      <w:tr w:rsidR="002714FF" w14:paraId="091C0897" w14:textId="77777777" w:rsidTr="00DE690F">
        <w:trPr>
          <w:trHeight w:val="515"/>
        </w:trPr>
        <w:tc>
          <w:tcPr>
            <w:tcW w:w="1560" w:type="dxa"/>
          </w:tcPr>
          <w:p w14:paraId="5E6CAA5F" w14:textId="13823AD6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09D0DA61" w14:textId="0617DD24" w:rsidR="002714FF" w:rsidRPr="00DB1678" w:rsidRDefault="002714FF" w:rsidP="002714FF">
            <w:r w:rsidRPr="00DB1678">
              <w:t>Head of Legal</w:t>
            </w:r>
          </w:p>
        </w:tc>
        <w:tc>
          <w:tcPr>
            <w:tcW w:w="2997" w:type="dxa"/>
          </w:tcPr>
          <w:p w14:paraId="2C5662E0" w14:textId="5C8B66CC" w:rsidR="002714FF" w:rsidRPr="004A5138" w:rsidRDefault="002714FF" w:rsidP="002714FF">
            <w:r w:rsidRPr="004A5138">
              <w:t>As above</w:t>
            </w:r>
          </w:p>
        </w:tc>
      </w:tr>
      <w:tr w:rsidR="002714FF" w14:paraId="0877E832" w14:textId="77777777" w:rsidTr="00DE690F">
        <w:trPr>
          <w:trHeight w:val="515"/>
        </w:trPr>
        <w:tc>
          <w:tcPr>
            <w:tcW w:w="1560" w:type="dxa"/>
          </w:tcPr>
          <w:p w14:paraId="5B1CD954" w14:textId="7B136D33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7CCA42CE" w14:textId="33512FB8" w:rsidR="002714FF" w:rsidRPr="00DB1678" w:rsidRDefault="002714FF" w:rsidP="002714FF">
            <w:r w:rsidRPr="00DB1678">
              <w:t>Head of Procurement &amp; Commissioning Support</w:t>
            </w:r>
          </w:p>
        </w:tc>
        <w:tc>
          <w:tcPr>
            <w:tcW w:w="2997" w:type="dxa"/>
          </w:tcPr>
          <w:p w14:paraId="7671D7FC" w14:textId="4CA078CA" w:rsidR="002714FF" w:rsidRPr="004A5138" w:rsidRDefault="002714FF" w:rsidP="002714FF">
            <w:r w:rsidRPr="004A5138">
              <w:t>As above</w:t>
            </w:r>
          </w:p>
        </w:tc>
      </w:tr>
      <w:tr w:rsidR="002714FF" w14:paraId="7DA5ECB9" w14:textId="77777777" w:rsidTr="00DE690F">
        <w:trPr>
          <w:trHeight w:val="515"/>
        </w:trPr>
        <w:tc>
          <w:tcPr>
            <w:tcW w:w="1560" w:type="dxa"/>
          </w:tcPr>
          <w:p w14:paraId="164E8FA0" w14:textId="61777449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5EE8A2B2" w14:textId="3EB4F0C2" w:rsidR="002714FF" w:rsidRPr="00DB1678" w:rsidRDefault="002714FF" w:rsidP="002714FF">
            <w:r w:rsidRPr="000E024D">
              <w:t>Head of Risk</w:t>
            </w:r>
          </w:p>
        </w:tc>
        <w:tc>
          <w:tcPr>
            <w:tcW w:w="2997" w:type="dxa"/>
          </w:tcPr>
          <w:p w14:paraId="1DB68200" w14:textId="3E850CF5" w:rsidR="002714FF" w:rsidRPr="004A5138" w:rsidRDefault="002714FF" w:rsidP="002714FF">
            <w:r w:rsidRPr="004A5138">
              <w:t>As above</w:t>
            </w:r>
          </w:p>
        </w:tc>
      </w:tr>
      <w:tr w:rsidR="002714FF" w14:paraId="148B05D1" w14:textId="77777777" w:rsidTr="00DE690F">
        <w:trPr>
          <w:trHeight w:val="515"/>
        </w:trPr>
        <w:tc>
          <w:tcPr>
            <w:tcW w:w="1560" w:type="dxa"/>
          </w:tcPr>
          <w:p w14:paraId="35388D2F" w14:textId="346AE6D0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558D142C" w14:textId="042582C5" w:rsidR="002714FF" w:rsidRPr="000E024D" w:rsidRDefault="002714FF" w:rsidP="002714FF">
            <w:r w:rsidRPr="000E024D">
              <w:t xml:space="preserve">Head of </w:t>
            </w:r>
            <w:r>
              <w:t>Data &amp; Insight</w:t>
            </w:r>
          </w:p>
        </w:tc>
        <w:tc>
          <w:tcPr>
            <w:tcW w:w="2997" w:type="dxa"/>
          </w:tcPr>
          <w:p w14:paraId="204BBC7F" w14:textId="2E1684CD" w:rsidR="002714FF" w:rsidRPr="004A5138" w:rsidRDefault="002714FF" w:rsidP="002714FF">
            <w:r w:rsidRPr="004A5138">
              <w:t>As above</w:t>
            </w:r>
          </w:p>
        </w:tc>
      </w:tr>
      <w:tr w:rsidR="002714FF" w14:paraId="554B1915" w14:textId="77777777" w:rsidTr="00DE690F">
        <w:trPr>
          <w:trHeight w:val="515"/>
        </w:trPr>
        <w:tc>
          <w:tcPr>
            <w:tcW w:w="1560" w:type="dxa"/>
          </w:tcPr>
          <w:p w14:paraId="5AB90A21" w14:textId="3D0E246E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07C67B05" w14:textId="629855B8" w:rsidR="002714FF" w:rsidRPr="000E024D" w:rsidRDefault="002714FF" w:rsidP="002714FF">
            <w:r w:rsidRPr="000E024D">
              <w:t>Head of Technology</w:t>
            </w:r>
          </w:p>
        </w:tc>
        <w:tc>
          <w:tcPr>
            <w:tcW w:w="2997" w:type="dxa"/>
          </w:tcPr>
          <w:p w14:paraId="646A18ED" w14:textId="091D51CF" w:rsidR="002714FF" w:rsidRPr="004A5138" w:rsidRDefault="002714FF" w:rsidP="002714FF">
            <w:r w:rsidRPr="004A5138">
              <w:t>As above</w:t>
            </w:r>
          </w:p>
        </w:tc>
      </w:tr>
      <w:tr w:rsidR="002714FF" w14:paraId="232EB489" w14:textId="77777777" w:rsidTr="00DE690F">
        <w:trPr>
          <w:trHeight w:val="515"/>
        </w:trPr>
        <w:tc>
          <w:tcPr>
            <w:tcW w:w="1560" w:type="dxa"/>
          </w:tcPr>
          <w:p w14:paraId="3D7068DD" w14:textId="51D0A65D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1C73C3E0" w14:textId="4C8B1946" w:rsidR="002714FF" w:rsidRPr="000E024D" w:rsidRDefault="002714FF" w:rsidP="002714FF">
            <w:r w:rsidRPr="000E024D">
              <w:t>Head of Policy, Partnerships &amp; Corporate Planning</w:t>
            </w:r>
          </w:p>
        </w:tc>
        <w:tc>
          <w:tcPr>
            <w:tcW w:w="2997" w:type="dxa"/>
          </w:tcPr>
          <w:p w14:paraId="202E16D5" w14:textId="0F5563F4" w:rsidR="002714FF" w:rsidRPr="004A5138" w:rsidRDefault="002714FF" w:rsidP="002714FF">
            <w:r w:rsidRPr="004A5138">
              <w:t>As above</w:t>
            </w:r>
          </w:p>
        </w:tc>
      </w:tr>
      <w:tr w:rsidR="002714FF" w14:paraId="1C0F5F9B" w14:textId="77777777" w:rsidTr="00DE690F">
        <w:trPr>
          <w:trHeight w:val="515"/>
        </w:trPr>
        <w:tc>
          <w:tcPr>
            <w:tcW w:w="1560" w:type="dxa"/>
          </w:tcPr>
          <w:p w14:paraId="47041412" w14:textId="14D38744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0282DA46" w14:textId="11F8F9E6" w:rsidR="002714FF" w:rsidRPr="000E024D" w:rsidRDefault="002714FF" w:rsidP="002714FF">
            <w:r w:rsidRPr="00CF77F3">
              <w:t>Head of Strategic Communications</w:t>
            </w:r>
          </w:p>
        </w:tc>
        <w:tc>
          <w:tcPr>
            <w:tcW w:w="2997" w:type="dxa"/>
          </w:tcPr>
          <w:p w14:paraId="70FC59D6" w14:textId="179796E4" w:rsidR="002714FF" w:rsidRPr="004A5138" w:rsidRDefault="002714FF" w:rsidP="002714FF">
            <w:r w:rsidRPr="004A5138">
              <w:t>As above</w:t>
            </w:r>
          </w:p>
        </w:tc>
      </w:tr>
      <w:tr w:rsidR="002714FF" w14:paraId="0890D2CD" w14:textId="77777777" w:rsidTr="00DE690F">
        <w:trPr>
          <w:trHeight w:val="515"/>
        </w:trPr>
        <w:tc>
          <w:tcPr>
            <w:tcW w:w="1560" w:type="dxa"/>
          </w:tcPr>
          <w:p w14:paraId="00DA8A37" w14:textId="36F3C28A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5AF519E6" w14:textId="407AE739" w:rsidR="002714FF" w:rsidRPr="00CF77F3" w:rsidRDefault="002714FF" w:rsidP="002714FF">
            <w:r w:rsidRPr="00CF77F3">
              <w:t>Head of Transformation &amp; Culture Change</w:t>
            </w:r>
          </w:p>
        </w:tc>
        <w:tc>
          <w:tcPr>
            <w:tcW w:w="2997" w:type="dxa"/>
          </w:tcPr>
          <w:p w14:paraId="07EF760F" w14:textId="46054D4C" w:rsidR="002714FF" w:rsidRPr="004A5138" w:rsidRDefault="002714FF" w:rsidP="002714FF">
            <w:r w:rsidRPr="004A5138">
              <w:t>As above</w:t>
            </w:r>
          </w:p>
        </w:tc>
      </w:tr>
      <w:tr w:rsidR="002714FF" w14:paraId="2215A433" w14:textId="77777777" w:rsidTr="00DE690F">
        <w:trPr>
          <w:trHeight w:val="515"/>
        </w:trPr>
        <w:tc>
          <w:tcPr>
            <w:tcW w:w="1560" w:type="dxa"/>
          </w:tcPr>
          <w:p w14:paraId="7E5256EC" w14:textId="3348FD8A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37DD926C" w14:textId="123355C7" w:rsidR="002714FF" w:rsidRPr="00CF77F3" w:rsidRDefault="002714FF" w:rsidP="002714FF">
            <w:r w:rsidRPr="00E6458E">
              <w:t>Head of Public Protection</w:t>
            </w:r>
          </w:p>
        </w:tc>
        <w:tc>
          <w:tcPr>
            <w:tcW w:w="2997" w:type="dxa"/>
          </w:tcPr>
          <w:p w14:paraId="4A470849" w14:textId="566E6113" w:rsidR="002714FF" w:rsidRPr="004A5138" w:rsidRDefault="002714FF" w:rsidP="002714FF">
            <w:r w:rsidRPr="004A5138">
              <w:t>As above</w:t>
            </w:r>
          </w:p>
        </w:tc>
      </w:tr>
      <w:tr w:rsidR="002714FF" w14:paraId="298E1069" w14:textId="77777777" w:rsidTr="00DE690F">
        <w:trPr>
          <w:trHeight w:val="515"/>
        </w:trPr>
        <w:tc>
          <w:tcPr>
            <w:tcW w:w="1560" w:type="dxa"/>
          </w:tcPr>
          <w:p w14:paraId="572F887C" w14:textId="4A1865AF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5593E87E" w14:textId="2501C6BD" w:rsidR="002714FF" w:rsidRPr="00E6458E" w:rsidRDefault="002714FF" w:rsidP="002714FF">
            <w:r w:rsidRPr="00E6458E">
              <w:t>Head of Planning &amp; Development</w:t>
            </w:r>
          </w:p>
        </w:tc>
        <w:tc>
          <w:tcPr>
            <w:tcW w:w="2997" w:type="dxa"/>
          </w:tcPr>
          <w:p w14:paraId="264B15BF" w14:textId="5032042B" w:rsidR="002714FF" w:rsidRPr="004A5138" w:rsidRDefault="002714FF" w:rsidP="002714FF">
            <w:r w:rsidRPr="004A5138">
              <w:t>As above</w:t>
            </w:r>
          </w:p>
        </w:tc>
      </w:tr>
      <w:tr w:rsidR="002714FF" w14:paraId="43FA8ED2" w14:textId="77777777" w:rsidTr="00DE690F">
        <w:trPr>
          <w:trHeight w:val="515"/>
        </w:trPr>
        <w:tc>
          <w:tcPr>
            <w:tcW w:w="1560" w:type="dxa"/>
          </w:tcPr>
          <w:p w14:paraId="1AAABD3D" w14:textId="7E45EF2B" w:rsidR="002714FF" w:rsidRPr="00E07CD0" w:rsidRDefault="002714FF" w:rsidP="002714FF">
            <w:r w:rsidRPr="00E07CD0">
              <w:t>4</w:t>
            </w:r>
          </w:p>
        </w:tc>
        <w:tc>
          <w:tcPr>
            <w:tcW w:w="5744" w:type="dxa"/>
          </w:tcPr>
          <w:p w14:paraId="232A9B63" w14:textId="5BF53F81" w:rsidR="002714FF" w:rsidRPr="00E6458E" w:rsidRDefault="002714FF" w:rsidP="002714FF">
            <w:r w:rsidRPr="00DB2165">
              <w:t>Head of Employment &amp; Skills</w:t>
            </w:r>
          </w:p>
        </w:tc>
        <w:tc>
          <w:tcPr>
            <w:tcW w:w="2997" w:type="dxa"/>
          </w:tcPr>
          <w:p w14:paraId="3497F0B8" w14:textId="6A920D81" w:rsidR="002714FF" w:rsidRPr="004A5138" w:rsidRDefault="002714FF" w:rsidP="002714FF">
            <w:r w:rsidRPr="004A5138">
              <w:t>As above</w:t>
            </w:r>
          </w:p>
        </w:tc>
      </w:tr>
      <w:tr w:rsidR="002714FF" w14:paraId="67308068" w14:textId="77777777" w:rsidTr="00DE690F">
        <w:trPr>
          <w:trHeight w:val="515"/>
        </w:trPr>
        <w:tc>
          <w:tcPr>
            <w:tcW w:w="1560" w:type="dxa"/>
          </w:tcPr>
          <w:p w14:paraId="6405205F" w14:textId="4ABB08CC" w:rsidR="002714FF" w:rsidRPr="00E07CD0" w:rsidRDefault="002714FF" w:rsidP="002714FF">
            <w:r w:rsidRPr="00E07CD0">
              <w:lastRenderedPageBreak/>
              <w:t>4</w:t>
            </w:r>
          </w:p>
        </w:tc>
        <w:tc>
          <w:tcPr>
            <w:tcW w:w="5744" w:type="dxa"/>
          </w:tcPr>
          <w:p w14:paraId="33B7CD0E" w14:textId="044D4CFC" w:rsidR="002714FF" w:rsidRPr="00DB2165" w:rsidRDefault="002714FF" w:rsidP="002714FF">
            <w:r w:rsidRPr="00DB2165">
              <w:t>Head of Assets &amp; Development</w:t>
            </w:r>
          </w:p>
        </w:tc>
        <w:tc>
          <w:tcPr>
            <w:tcW w:w="2997" w:type="dxa"/>
          </w:tcPr>
          <w:p w14:paraId="2D42652F" w14:textId="248F0EFA" w:rsidR="002714FF" w:rsidRPr="004A5138" w:rsidRDefault="002714FF" w:rsidP="002714FF">
            <w:r w:rsidRPr="004A5138">
              <w:t>As above</w:t>
            </w:r>
          </w:p>
        </w:tc>
      </w:tr>
      <w:tr w:rsidR="002714FF" w14:paraId="243D1D21" w14:textId="77777777" w:rsidTr="00DE690F">
        <w:trPr>
          <w:trHeight w:val="515"/>
        </w:trPr>
        <w:tc>
          <w:tcPr>
            <w:tcW w:w="1560" w:type="dxa"/>
          </w:tcPr>
          <w:p w14:paraId="179CD2AC" w14:textId="579331FC" w:rsidR="002714FF" w:rsidRPr="00E07CD0" w:rsidRDefault="002714FF" w:rsidP="002714FF">
            <w:r w:rsidRPr="00343036">
              <w:t>5</w:t>
            </w:r>
          </w:p>
        </w:tc>
        <w:tc>
          <w:tcPr>
            <w:tcW w:w="5744" w:type="dxa"/>
          </w:tcPr>
          <w:p w14:paraId="764ADC9C" w14:textId="44F176D3" w:rsidR="002714FF" w:rsidRPr="00DB2165" w:rsidRDefault="002714FF" w:rsidP="002714FF">
            <w:r w:rsidRPr="005B6B91">
              <w:t>Legal Manager</w:t>
            </w:r>
          </w:p>
        </w:tc>
        <w:bookmarkStart w:id="12" w:name="_MON_1720956690"/>
        <w:bookmarkEnd w:id="12"/>
        <w:tc>
          <w:tcPr>
            <w:tcW w:w="2997" w:type="dxa"/>
          </w:tcPr>
          <w:p w14:paraId="30FE3B7E" w14:textId="0371D575" w:rsidR="002714FF" w:rsidRPr="004A5138" w:rsidRDefault="002714FF" w:rsidP="002714FF">
            <w:r>
              <w:rPr>
                <w:rFonts w:cstheme="minorBidi"/>
              </w:rPr>
              <w:object w:dxaOrig="1540" w:dyaOrig="996" w14:anchorId="7E68542A">
                <v:shape id="_x0000_i1036" type="#_x0000_t75" alt="Legal Manager Job Profile" style="width:77.5pt;height:50pt" o:ole="">
                  <v:imagedata r:id="rId41" o:title=""/>
                </v:shape>
                <o:OLEObject Type="Embed" ProgID="Word.Document.12" ShapeID="_x0000_i1036" DrawAspect="Icon" ObjectID="_1788081043" r:id="rId42">
                  <o:FieldCodes>\s</o:FieldCodes>
                </o:OLEObject>
              </w:object>
            </w:r>
          </w:p>
        </w:tc>
      </w:tr>
      <w:tr w:rsidR="002714FF" w14:paraId="52466616" w14:textId="77777777" w:rsidTr="00DE690F">
        <w:trPr>
          <w:trHeight w:val="515"/>
        </w:trPr>
        <w:tc>
          <w:tcPr>
            <w:tcW w:w="1560" w:type="dxa"/>
          </w:tcPr>
          <w:p w14:paraId="0A06C5C3" w14:textId="71C74A62" w:rsidR="002714FF" w:rsidRPr="00343036" w:rsidRDefault="002714FF" w:rsidP="002714FF">
            <w:r w:rsidRPr="00343036">
              <w:t>5</w:t>
            </w:r>
          </w:p>
        </w:tc>
        <w:tc>
          <w:tcPr>
            <w:tcW w:w="5744" w:type="dxa"/>
          </w:tcPr>
          <w:p w14:paraId="40DD6D22" w14:textId="057D7D21" w:rsidR="002714FF" w:rsidRPr="005B6B91" w:rsidRDefault="002714FF" w:rsidP="002714FF">
            <w:r w:rsidRPr="00CC40AF">
              <w:t xml:space="preserve">Senior Kirklees Learning Partner </w:t>
            </w:r>
          </w:p>
        </w:tc>
        <w:bookmarkStart w:id="13" w:name="_MON_1753792633"/>
        <w:bookmarkEnd w:id="13"/>
        <w:tc>
          <w:tcPr>
            <w:tcW w:w="2997" w:type="dxa"/>
          </w:tcPr>
          <w:p w14:paraId="09B07A09" w14:textId="44DBD3AA" w:rsidR="002714FF" w:rsidRDefault="002714FF" w:rsidP="002714FF">
            <w:r>
              <w:rPr>
                <w:rFonts w:cstheme="minorBidi"/>
              </w:rPr>
              <w:object w:dxaOrig="1522" w:dyaOrig="990" w14:anchorId="3A360147">
                <v:shape id="_x0000_i1037" type="#_x0000_t75" alt="Senior Kirklees Learning Partner" style="width:76pt;height:50pt" o:ole="">
                  <v:imagedata r:id="rId43" o:title=""/>
                </v:shape>
                <o:OLEObject Type="Embed" ProgID="Word.Document.12" ShapeID="_x0000_i1037" DrawAspect="Icon" ObjectID="_1788081044" r:id="rId44">
                  <o:FieldCodes>\s</o:FieldCodes>
                </o:OLEObject>
              </w:object>
            </w:r>
          </w:p>
        </w:tc>
      </w:tr>
      <w:tr w:rsidR="002714FF" w14:paraId="5A0B990D" w14:textId="77777777" w:rsidTr="00DE690F">
        <w:trPr>
          <w:trHeight w:val="515"/>
        </w:trPr>
        <w:tc>
          <w:tcPr>
            <w:tcW w:w="1560" w:type="dxa"/>
          </w:tcPr>
          <w:p w14:paraId="399ABDB7" w14:textId="09FB5C05" w:rsidR="002714FF" w:rsidRPr="00343036" w:rsidRDefault="002714FF" w:rsidP="002714FF">
            <w:r>
              <w:t>5</w:t>
            </w:r>
          </w:p>
        </w:tc>
        <w:tc>
          <w:tcPr>
            <w:tcW w:w="5744" w:type="dxa"/>
          </w:tcPr>
          <w:p w14:paraId="006CE68F" w14:textId="0B05EC8F" w:rsidR="002714FF" w:rsidRPr="00CC40AF" w:rsidRDefault="002714FF" w:rsidP="002714FF">
            <w:r w:rsidRPr="00B5301D">
              <w:t>Strategic Lead - Education Safeguarding</w:t>
            </w:r>
          </w:p>
        </w:tc>
        <w:tc>
          <w:tcPr>
            <w:tcW w:w="2997" w:type="dxa"/>
          </w:tcPr>
          <w:p w14:paraId="6CD59D97" w14:textId="7D50DB06" w:rsidR="002714FF" w:rsidRDefault="002714FF" w:rsidP="002714FF">
            <w:r>
              <w:t>TBC</w:t>
            </w:r>
          </w:p>
        </w:tc>
      </w:tr>
      <w:tr w:rsidR="002714FF" w14:paraId="76D68306" w14:textId="77777777" w:rsidTr="00DE690F">
        <w:trPr>
          <w:trHeight w:val="515"/>
        </w:trPr>
        <w:tc>
          <w:tcPr>
            <w:tcW w:w="1560" w:type="dxa"/>
          </w:tcPr>
          <w:p w14:paraId="1D01D7D0" w14:textId="1E6D737E" w:rsidR="002714FF" w:rsidRDefault="002714FF" w:rsidP="002714FF">
            <w:r w:rsidRPr="00343036">
              <w:t>5</w:t>
            </w:r>
          </w:p>
        </w:tc>
        <w:tc>
          <w:tcPr>
            <w:tcW w:w="5744" w:type="dxa"/>
          </w:tcPr>
          <w:p w14:paraId="6AC1020E" w14:textId="67F47B6B" w:rsidR="002714FF" w:rsidRPr="00B5301D" w:rsidRDefault="002714FF" w:rsidP="002714FF">
            <w:r w:rsidRPr="006F46B8">
              <w:t>Principal Educational Psychologist</w:t>
            </w:r>
          </w:p>
        </w:tc>
        <w:tc>
          <w:tcPr>
            <w:tcW w:w="2997" w:type="dxa"/>
          </w:tcPr>
          <w:p w14:paraId="0978B578" w14:textId="292F9F20" w:rsidR="002714FF" w:rsidRDefault="002714FF" w:rsidP="002714FF">
            <w:r>
              <w:t>TBC</w:t>
            </w:r>
          </w:p>
        </w:tc>
      </w:tr>
      <w:tr w:rsidR="002714FF" w14:paraId="65C43492" w14:textId="77777777" w:rsidTr="00DE690F">
        <w:trPr>
          <w:trHeight w:val="515"/>
        </w:trPr>
        <w:tc>
          <w:tcPr>
            <w:tcW w:w="1560" w:type="dxa"/>
          </w:tcPr>
          <w:p w14:paraId="28011556" w14:textId="3321A5B3" w:rsidR="002714FF" w:rsidRPr="00343036" w:rsidRDefault="002714FF" w:rsidP="002714FF">
            <w:r>
              <w:t>5</w:t>
            </w:r>
          </w:p>
        </w:tc>
        <w:tc>
          <w:tcPr>
            <w:tcW w:w="5744" w:type="dxa"/>
          </w:tcPr>
          <w:p w14:paraId="4C9C4AC0" w14:textId="2CDE83A5" w:rsidR="002714FF" w:rsidRPr="006F46B8" w:rsidRDefault="002714FF" w:rsidP="002714FF">
            <w:r>
              <w:t>Virtual School Headteacher</w:t>
            </w:r>
          </w:p>
        </w:tc>
        <w:tc>
          <w:tcPr>
            <w:tcW w:w="2997" w:type="dxa"/>
          </w:tcPr>
          <w:p w14:paraId="22EC7EAB" w14:textId="6F6D0C95" w:rsidR="002714FF" w:rsidRDefault="002714FF" w:rsidP="002714FF">
            <w:r>
              <w:t>TBC</w:t>
            </w:r>
          </w:p>
        </w:tc>
      </w:tr>
      <w:tr w:rsidR="002714FF" w14:paraId="38D17E36" w14:textId="77777777" w:rsidTr="00DE690F">
        <w:trPr>
          <w:trHeight w:val="515"/>
        </w:trPr>
        <w:tc>
          <w:tcPr>
            <w:tcW w:w="1560" w:type="dxa"/>
          </w:tcPr>
          <w:p w14:paraId="00BE142B" w14:textId="57E3A7FB" w:rsidR="002714FF" w:rsidRDefault="002714FF" w:rsidP="002714FF">
            <w:r w:rsidRPr="00343036">
              <w:t>5</w:t>
            </w:r>
          </w:p>
        </w:tc>
        <w:tc>
          <w:tcPr>
            <w:tcW w:w="5744" w:type="dxa"/>
          </w:tcPr>
          <w:p w14:paraId="17186D12" w14:textId="53B03FEB" w:rsidR="002714FF" w:rsidRDefault="002714FF" w:rsidP="002714FF">
            <w:r w:rsidRPr="00CC40AF">
              <w:t>PAP &amp; Senior Strat Manager for LL</w:t>
            </w:r>
          </w:p>
        </w:tc>
        <w:bookmarkStart w:id="14" w:name="_MON_1721196202"/>
        <w:bookmarkEnd w:id="14"/>
        <w:tc>
          <w:tcPr>
            <w:tcW w:w="2997" w:type="dxa"/>
          </w:tcPr>
          <w:p w14:paraId="1F1D0EE7" w14:textId="7476BBF5" w:rsidR="002714FF" w:rsidRDefault="002714FF" w:rsidP="002714FF">
            <w:r>
              <w:rPr>
                <w:rFonts w:cstheme="minorBidi"/>
              </w:rPr>
              <w:object w:dxaOrig="1540" w:dyaOrig="996" w14:anchorId="2B90FE41">
                <v:shape id="_x0000_i1038" type="#_x0000_t75" alt="Principal Adult Programmes &amp; Senior strategic manager job profile" style="width:77.5pt;height:50pt" o:ole="">
                  <v:imagedata r:id="rId45" o:title=""/>
                </v:shape>
                <o:OLEObject Type="Embed" ProgID="Word.Document.12" ShapeID="_x0000_i1038" DrawAspect="Icon" ObjectID="_1788081045" r:id="rId46">
                  <o:FieldCodes>\s</o:FieldCodes>
                </o:OLEObject>
              </w:object>
            </w:r>
          </w:p>
        </w:tc>
      </w:tr>
      <w:tr w:rsidR="002714FF" w14:paraId="22A7169C" w14:textId="77777777" w:rsidTr="00DE690F">
        <w:trPr>
          <w:trHeight w:val="515"/>
        </w:trPr>
        <w:tc>
          <w:tcPr>
            <w:tcW w:w="1560" w:type="dxa"/>
          </w:tcPr>
          <w:p w14:paraId="2C672280" w14:textId="7F1B19A3" w:rsidR="002714FF" w:rsidRPr="00343036" w:rsidRDefault="002714FF" w:rsidP="002714FF">
            <w:r w:rsidRPr="00A05F81">
              <w:t>5</w:t>
            </w:r>
          </w:p>
        </w:tc>
        <w:tc>
          <w:tcPr>
            <w:tcW w:w="5744" w:type="dxa"/>
          </w:tcPr>
          <w:p w14:paraId="0BA3662A" w14:textId="4DB3808B" w:rsidR="002714FF" w:rsidRPr="00CC40AF" w:rsidRDefault="002714FF" w:rsidP="002714FF">
            <w:r w:rsidRPr="00E36A7F">
              <w:t>Learning Partner – Leadership &amp; Management</w:t>
            </w:r>
          </w:p>
        </w:tc>
        <w:bookmarkStart w:id="15" w:name="_MON_1721195740"/>
        <w:bookmarkEnd w:id="15"/>
        <w:tc>
          <w:tcPr>
            <w:tcW w:w="2997" w:type="dxa"/>
          </w:tcPr>
          <w:p w14:paraId="16930EAF" w14:textId="7F095A5B" w:rsidR="002714FF" w:rsidRDefault="002714FF" w:rsidP="002714FF">
            <w:r>
              <w:rPr>
                <w:rFonts w:cstheme="minorBidi"/>
              </w:rPr>
              <w:object w:dxaOrig="1540" w:dyaOrig="996" w14:anchorId="7A5737EC">
                <v:shape id="_x0000_i1039" type="#_x0000_t75" alt="Learning Partner job profile" style="width:77.5pt;height:50pt" o:ole="">
                  <v:imagedata r:id="rId47" o:title=""/>
                </v:shape>
                <o:OLEObject Type="Embed" ProgID="Word.Document.12" ShapeID="_x0000_i1039" DrawAspect="Icon" ObjectID="_1788081046" r:id="rId48">
                  <o:FieldCodes>\s</o:FieldCodes>
                </o:OLEObject>
              </w:object>
            </w:r>
          </w:p>
        </w:tc>
      </w:tr>
      <w:tr w:rsidR="002714FF" w14:paraId="60E021D9" w14:textId="77777777" w:rsidTr="00DE690F">
        <w:trPr>
          <w:trHeight w:val="515"/>
        </w:trPr>
        <w:tc>
          <w:tcPr>
            <w:tcW w:w="1560" w:type="dxa"/>
          </w:tcPr>
          <w:p w14:paraId="228D80F2" w14:textId="117F5B86" w:rsidR="002714FF" w:rsidRPr="00A05F81" w:rsidRDefault="002714FF" w:rsidP="002714FF">
            <w:r w:rsidRPr="00A05F81">
              <w:t>5</w:t>
            </w:r>
          </w:p>
        </w:tc>
        <w:tc>
          <w:tcPr>
            <w:tcW w:w="5744" w:type="dxa"/>
          </w:tcPr>
          <w:p w14:paraId="2998815B" w14:textId="5DE6E76A" w:rsidR="002714FF" w:rsidRPr="00E36A7F" w:rsidRDefault="002714FF" w:rsidP="002714FF">
            <w:r>
              <w:t>Learning Partner Strategic</w:t>
            </w:r>
          </w:p>
        </w:tc>
        <w:tc>
          <w:tcPr>
            <w:tcW w:w="2997" w:type="dxa"/>
          </w:tcPr>
          <w:p w14:paraId="5AA757CC" w14:textId="7E48AF23" w:rsidR="002714FF" w:rsidRDefault="002714FF" w:rsidP="002714FF">
            <w:r>
              <w:t>As above</w:t>
            </w:r>
          </w:p>
        </w:tc>
      </w:tr>
      <w:tr w:rsidR="002714FF" w14:paraId="21AA7CB1" w14:textId="77777777" w:rsidTr="00DE690F">
        <w:trPr>
          <w:trHeight w:val="515"/>
        </w:trPr>
        <w:tc>
          <w:tcPr>
            <w:tcW w:w="1560" w:type="dxa"/>
          </w:tcPr>
          <w:p w14:paraId="727E0F83" w14:textId="247E5D28" w:rsidR="002714FF" w:rsidRPr="00A05F81" w:rsidRDefault="002714FF" w:rsidP="002714FF">
            <w:r w:rsidRPr="00A05F81">
              <w:t>5</w:t>
            </w:r>
          </w:p>
        </w:tc>
        <w:tc>
          <w:tcPr>
            <w:tcW w:w="5744" w:type="dxa"/>
          </w:tcPr>
          <w:p w14:paraId="69260D13" w14:textId="1EC88C9E" w:rsidR="002714FF" w:rsidRDefault="002714FF" w:rsidP="002714FF">
            <w:r>
              <w:t>Learning Partner Data Processing</w:t>
            </w:r>
          </w:p>
        </w:tc>
        <w:tc>
          <w:tcPr>
            <w:tcW w:w="2997" w:type="dxa"/>
          </w:tcPr>
          <w:p w14:paraId="73D085D0" w14:textId="0EC74F03" w:rsidR="002714FF" w:rsidRDefault="002714FF" w:rsidP="002714FF">
            <w:r>
              <w:t>As above</w:t>
            </w:r>
          </w:p>
        </w:tc>
      </w:tr>
      <w:tr w:rsidR="002714FF" w14:paraId="50E2C32C" w14:textId="77777777" w:rsidTr="00DE690F">
        <w:trPr>
          <w:trHeight w:val="515"/>
        </w:trPr>
        <w:tc>
          <w:tcPr>
            <w:tcW w:w="1560" w:type="dxa"/>
          </w:tcPr>
          <w:p w14:paraId="2A86B8DF" w14:textId="26664887" w:rsidR="002714FF" w:rsidRPr="00A05F81" w:rsidRDefault="002714FF" w:rsidP="002714FF">
            <w:r w:rsidRPr="00A05F81">
              <w:t>5</w:t>
            </w:r>
          </w:p>
        </w:tc>
        <w:tc>
          <w:tcPr>
            <w:tcW w:w="5744" w:type="dxa"/>
          </w:tcPr>
          <w:p w14:paraId="0D6F0FBE" w14:textId="3CF918D8" w:rsidR="002714FF" w:rsidRDefault="002714FF" w:rsidP="002714FF">
            <w:r w:rsidRPr="00CD27C2">
              <w:t>Head</w:t>
            </w:r>
            <w:r>
              <w:t xml:space="preserve"> </w:t>
            </w:r>
            <w:r w:rsidRPr="00CD27C2">
              <w:t>Teacher Wellbeing</w:t>
            </w:r>
          </w:p>
        </w:tc>
        <w:bookmarkStart w:id="16" w:name="_MON_1721195855"/>
        <w:bookmarkEnd w:id="16"/>
        <w:tc>
          <w:tcPr>
            <w:tcW w:w="2997" w:type="dxa"/>
          </w:tcPr>
          <w:p w14:paraId="78BB9F7F" w14:textId="5BC93EE9" w:rsidR="002714FF" w:rsidRDefault="002714FF" w:rsidP="002714FF">
            <w:r>
              <w:rPr>
                <w:rFonts w:cstheme="minorBidi"/>
              </w:rPr>
              <w:object w:dxaOrig="1540" w:dyaOrig="996" w14:anchorId="3B3AD9FB">
                <v:shape id="_x0000_i1040" type="#_x0000_t75" alt="Head teacher Wellbeing job profile" style="width:77.5pt;height:50pt" o:ole="">
                  <v:imagedata r:id="rId49" o:title=""/>
                </v:shape>
                <o:OLEObject Type="Embed" ProgID="Word.Document.12" ShapeID="_x0000_i1040" DrawAspect="Icon" ObjectID="_1788081047" r:id="rId50">
                  <o:FieldCodes>\s</o:FieldCodes>
                </o:OLEObject>
              </w:object>
            </w:r>
          </w:p>
        </w:tc>
      </w:tr>
      <w:tr w:rsidR="002714FF" w14:paraId="2C7E5E8F" w14:textId="77777777" w:rsidTr="00DE690F">
        <w:trPr>
          <w:trHeight w:val="515"/>
        </w:trPr>
        <w:tc>
          <w:tcPr>
            <w:tcW w:w="1560" w:type="dxa"/>
          </w:tcPr>
          <w:p w14:paraId="190E901A" w14:textId="06FE64F3" w:rsidR="002714FF" w:rsidRPr="00A05F81" w:rsidRDefault="002714FF" w:rsidP="002714FF">
            <w:r w:rsidRPr="00A05F81">
              <w:t>5</w:t>
            </w:r>
          </w:p>
        </w:tc>
        <w:tc>
          <w:tcPr>
            <w:tcW w:w="5744" w:type="dxa"/>
          </w:tcPr>
          <w:p w14:paraId="5EBAE1CD" w14:textId="68737F50" w:rsidR="002714FF" w:rsidRPr="00CD27C2" w:rsidRDefault="002714FF" w:rsidP="002714FF">
            <w:r w:rsidRPr="004D4BF1">
              <w:t>Senior Educational Psychologist</w:t>
            </w:r>
          </w:p>
        </w:tc>
        <w:bookmarkStart w:id="17" w:name="_MON_1721199558"/>
        <w:bookmarkEnd w:id="17"/>
        <w:tc>
          <w:tcPr>
            <w:tcW w:w="2997" w:type="dxa"/>
          </w:tcPr>
          <w:p w14:paraId="427563B1" w14:textId="2F3C389F" w:rsidR="002714FF" w:rsidRDefault="002714FF" w:rsidP="002714FF">
            <w:r>
              <w:rPr>
                <w:rFonts w:cstheme="minorBidi"/>
              </w:rPr>
              <w:object w:dxaOrig="1540" w:dyaOrig="996" w14:anchorId="31E81361">
                <v:shape id="_x0000_i1041" type="#_x0000_t75" alt="Senior Educational Psychologist job profile" style="width:77.5pt;height:50pt" o:ole="">
                  <v:imagedata r:id="rId51" o:title=""/>
                </v:shape>
                <o:OLEObject Type="Embed" ProgID="Word.Document.12" ShapeID="_x0000_i1041" DrawAspect="Icon" ObjectID="_1788081048" r:id="rId52">
                  <o:FieldCodes>\s</o:FieldCodes>
                </o:OLEObject>
              </w:object>
            </w:r>
          </w:p>
        </w:tc>
      </w:tr>
    </w:tbl>
    <w:p w14:paraId="60336C69" w14:textId="4E26EEE3" w:rsidR="00DE290D" w:rsidRPr="004A20FB" w:rsidRDefault="00DE290D" w:rsidP="00DE690F"/>
    <w:sectPr w:rsidR="00DE290D" w:rsidRPr="004A20FB" w:rsidSect="00B5418A">
      <w:headerReference w:type="default" r:id="rId53"/>
      <w:footerReference w:type="default" r:id="rId54"/>
      <w:pgSz w:w="11906" w:h="16838"/>
      <w:pgMar w:top="1418" w:right="851" w:bottom="1077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99487A" w14:textId="77777777" w:rsidR="000D64F1" w:rsidRDefault="000D64F1" w:rsidP="002B201A">
      <w:pPr>
        <w:spacing w:before="0" w:after="0"/>
      </w:pPr>
      <w:r>
        <w:separator/>
      </w:r>
    </w:p>
    <w:p w14:paraId="4D7E29CA" w14:textId="77777777" w:rsidR="000D64F1" w:rsidRDefault="000D64F1"/>
    <w:p w14:paraId="7C16106F" w14:textId="77777777" w:rsidR="000D64F1" w:rsidRDefault="000D64F1"/>
  </w:endnote>
  <w:endnote w:type="continuationSeparator" w:id="0">
    <w:p w14:paraId="020AD71B" w14:textId="77777777" w:rsidR="000D64F1" w:rsidRDefault="000D64F1" w:rsidP="002B201A">
      <w:pPr>
        <w:spacing w:before="0" w:after="0"/>
      </w:pPr>
      <w:r>
        <w:continuationSeparator/>
      </w:r>
    </w:p>
    <w:p w14:paraId="74EAE645" w14:textId="77777777" w:rsidR="000D64F1" w:rsidRDefault="000D64F1"/>
    <w:p w14:paraId="7290DF80" w14:textId="77777777" w:rsidR="000D64F1" w:rsidRDefault="000D64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2454917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275A670" w14:textId="77777777" w:rsidR="00FF53B4" w:rsidRDefault="00FF53B4" w:rsidP="00B8167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67EF39A" w14:textId="77777777" w:rsidR="00FF53B4" w:rsidRDefault="00FF53B4" w:rsidP="00FF53B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130763" w14:textId="77777777" w:rsidR="00FF53B4" w:rsidRPr="00FF53B4" w:rsidRDefault="00FF53B4" w:rsidP="00FF53B4">
    <w:pPr>
      <w:pStyle w:val="Footer"/>
      <w:ind w:right="360"/>
      <w:rPr>
        <w:color w:val="777777" w:themeColor="background2" w:themeShade="80"/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0624446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1BFBC3" w14:textId="77777777" w:rsidR="00E440E2" w:rsidRDefault="00E440E2" w:rsidP="001A7C47">
        <w:pPr>
          <w:pStyle w:val="Footer"/>
          <w:framePr w:wrap="none" w:vAnchor="text" w:hAnchor="margin" w:xAlign="right" w:y="1"/>
          <w:rPr>
            <w:rStyle w:val="PageNumber"/>
          </w:rPr>
        </w:pPr>
        <w:r w:rsidRPr="00E440E2">
          <w:rPr>
            <w:rStyle w:val="PageNumber"/>
            <w:sz w:val="13"/>
            <w:szCs w:val="13"/>
          </w:rPr>
          <w:fldChar w:fldCharType="begin"/>
        </w:r>
        <w:r w:rsidRPr="00E440E2">
          <w:rPr>
            <w:rStyle w:val="PageNumber"/>
            <w:sz w:val="13"/>
            <w:szCs w:val="13"/>
          </w:rPr>
          <w:instrText xml:space="preserve"> PAGE </w:instrText>
        </w:r>
        <w:r w:rsidRPr="00E440E2">
          <w:rPr>
            <w:rStyle w:val="PageNumber"/>
            <w:sz w:val="13"/>
            <w:szCs w:val="13"/>
          </w:rPr>
          <w:fldChar w:fldCharType="separate"/>
        </w:r>
        <w:r w:rsidRPr="00E440E2">
          <w:rPr>
            <w:rStyle w:val="PageNumber"/>
            <w:noProof/>
            <w:sz w:val="13"/>
            <w:szCs w:val="13"/>
          </w:rPr>
          <w:t>1</w:t>
        </w:r>
        <w:r w:rsidRPr="00E440E2">
          <w:rPr>
            <w:rStyle w:val="PageNumber"/>
            <w:sz w:val="13"/>
            <w:szCs w:val="13"/>
          </w:rPr>
          <w:fldChar w:fldCharType="end"/>
        </w:r>
      </w:p>
    </w:sdtContent>
  </w:sdt>
  <w:p w14:paraId="76964379" w14:textId="77777777" w:rsidR="00E440E2" w:rsidRPr="002714FF" w:rsidRDefault="00E440E2" w:rsidP="00E440E2">
    <w:pPr>
      <w:pStyle w:val="Footer"/>
      <w:ind w:right="360"/>
      <w:rPr>
        <w:color w:val="3B3B3B" w:themeColor="background2" w:themeShade="40"/>
        <w:sz w:val="13"/>
        <w:szCs w:val="15"/>
      </w:rPr>
    </w:pPr>
    <w:r w:rsidRPr="002714FF">
      <w:rPr>
        <w:color w:val="3B3B3B" w:themeColor="background2" w:themeShade="40"/>
        <w:sz w:val="13"/>
        <w:szCs w:val="15"/>
      </w:rPr>
      <w:t>22 June 2023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0D443" w14:textId="77777777" w:rsidR="00986373" w:rsidRPr="00FF53B4" w:rsidRDefault="00986373" w:rsidP="00FF53B4">
    <w:pPr>
      <w:pStyle w:val="Footer"/>
      <w:ind w:right="360"/>
      <w:rPr>
        <w:color w:val="777777" w:themeColor="background2" w:themeShade="80"/>
        <w:sz w:val="15"/>
        <w:szCs w:val="15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6322147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D44FC0D" w14:textId="77777777" w:rsidR="00B81674" w:rsidRDefault="00B81674" w:rsidP="00631B3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A8635DF" w14:textId="77777777" w:rsidR="00B81674" w:rsidRPr="00FF53B4" w:rsidRDefault="00B81674" w:rsidP="00FF53B4">
    <w:pPr>
      <w:pStyle w:val="Footer"/>
      <w:ind w:right="360"/>
      <w:rPr>
        <w:color w:val="777777" w:themeColor="background2" w:themeShade="80"/>
        <w:sz w:val="15"/>
        <w:szCs w:val="15"/>
      </w:rPr>
    </w:pPr>
  </w:p>
  <w:p w14:paraId="79CD79DC" w14:textId="77777777" w:rsidR="00B044BE" w:rsidRDefault="00B044B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F5800B" w14:textId="77777777" w:rsidR="000D64F1" w:rsidRDefault="000D64F1" w:rsidP="002B201A">
      <w:pPr>
        <w:spacing w:before="0" w:after="0"/>
      </w:pPr>
      <w:r>
        <w:separator/>
      </w:r>
    </w:p>
    <w:p w14:paraId="5F3E065A" w14:textId="77777777" w:rsidR="000D64F1" w:rsidRDefault="000D64F1"/>
    <w:p w14:paraId="69869B29" w14:textId="77777777" w:rsidR="000D64F1" w:rsidRDefault="000D64F1"/>
  </w:footnote>
  <w:footnote w:type="continuationSeparator" w:id="0">
    <w:p w14:paraId="2693AC6C" w14:textId="77777777" w:rsidR="000D64F1" w:rsidRDefault="000D64F1" w:rsidP="002B201A">
      <w:pPr>
        <w:spacing w:before="0" w:after="0"/>
      </w:pPr>
      <w:r>
        <w:continuationSeparator/>
      </w:r>
    </w:p>
    <w:p w14:paraId="0A4A7797" w14:textId="77777777" w:rsidR="000D64F1" w:rsidRDefault="000D64F1"/>
    <w:p w14:paraId="65DA92DA" w14:textId="77777777" w:rsidR="000D64F1" w:rsidRDefault="000D64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FEE21" w14:textId="77777777" w:rsidR="00D61E21" w:rsidRDefault="00D61E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432A6" w14:textId="77777777" w:rsidR="00C1465D" w:rsidRDefault="00C1465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C4C828" wp14:editId="123F846B">
          <wp:simplePos x="0" y="0"/>
          <wp:positionH relativeFrom="column">
            <wp:posOffset>6756</wp:posOffset>
          </wp:positionH>
          <wp:positionV relativeFrom="paragraph">
            <wp:posOffset>282909</wp:posOffset>
          </wp:positionV>
          <wp:extent cx="2098800" cy="536730"/>
          <wp:effectExtent l="0" t="0" r="0" b="0"/>
          <wp:wrapNone/>
          <wp:docPr id="1284861088" name="Picture 1284861088" descr="Kirklees Council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Kirklees Council log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8800" cy="536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F7C0C" w14:textId="77777777" w:rsidR="00D61E21" w:rsidRDefault="00D61E2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78205" w14:textId="77777777" w:rsidR="00C1465D" w:rsidRDefault="00C1465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2D4E3" w14:textId="77777777" w:rsidR="00C1465D" w:rsidRDefault="00C1465D">
    <w:pPr>
      <w:pStyle w:val="Header"/>
    </w:pPr>
  </w:p>
  <w:p w14:paraId="486DD604" w14:textId="77777777" w:rsidR="00B044BE" w:rsidRDefault="00B044B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07CA5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94E6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AED9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51213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D8BE7202"/>
    <w:lvl w:ilvl="0">
      <w:start w:val="1"/>
      <w:numFmt w:val="bullet"/>
      <w:lvlText w:val="–"/>
      <w:lvlJc w:val="left"/>
      <w:pPr>
        <w:tabs>
          <w:tab w:val="num" w:pos="1492"/>
        </w:tabs>
        <w:ind w:left="1492" w:hanging="360"/>
      </w:pPr>
      <w:rPr>
        <w:rFonts w:ascii="Arial" w:hAnsi="Arial" w:hint="default"/>
      </w:rPr>
    </w:lvl>
  </w:abstractNum>
  <w:abstractNum w:abstractNumId="5" w15:restartNumberingAfterBreak="0">
    <w:nsid w:val="FFFFFF81"/>
    <w:multiLevelType w:val="singleLevel"/>
    <w:tmpl w:val="2A78B886"/>
    <w:lvl w:ilvl="0">
      <w:start w:val="1"/>
      <w:numFmt w:val="bullet"/>
      <w:lvlText w:val="—"/>
      <w:lvlJc w:val="left"/>
      <w:pPr>
        <w:tabs>
          <w:tab w:val="num" w:pos="1209"/>
        </w:tabs>
        <w:ind w:left="1209" w:hanging="360"/>
      </w:pPr>
      <w:rPr>
        <w:rFonts w:ascii="Arial" w:hAnsi="Arial" w:hint="default"/>
      </w:rPr>
    </w:lvl>
  </w:abstractNum>
  <w:abstractNum w:abstractNumId="6" w15:restartNumberingAfterBreak="0">
    <w:nsid w:val="FFFFFF82"/>
    <w:multiLevelType w:val="singleLevel"/>
    <w:tmpl w:val="6EB48BB8"/>
    <w:lvl w:ilvl="0">
      <w:start w:val="1"/>
      <w:numFmt w:val="bullet"/>
      <w:lvlText w:val=""/>
      <w:lvlJc w:val="left"/>
      <w:pPr>
        <w:ind w:left="926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6B7C15DC"/>
    <w:lvl w:ilvl="0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singleLevel"/>
    <w:tmpl w:val="7F869E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04CD9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952C7D"/>
    <w:multiLevelType w:val="multilevel"/>
    <w:tmpl w:val="D86639B4"/>
    <w:styleLink w:val="CurrentList1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0C04AB"/>
    <w:multiLevelType w:val="multilevel"/>
    <w:tmpl w:val="0809001F"/>
    <w:numStyleLink w:val="111111"/>
  </w:abstractNum>
  <w:abstractNum w:abstractNumId="12" w15:restartNumberingAfterBreak="0">
    <w:nsid w:val="25CF218C"/>
    <w:multiLevelType w:val="hybridMultilevel"/>
    <w:tmpl w:val="67022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E600C"/>
    <w:multiLevelType w:val="hybridMultilevel"/>
    <w:tmpl w:val="D86639B4"/>
    <w:lvl w:ilvl="0" w:tplc="F858DCFC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D34DA"/>
    <w:multiLevelType w:val="multilevel"/>
    <w:tmpl w:val="0809001F"/>
    <w:styleLink w:val="111111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C5747C3"/>
    <w:multiLevelType w:val="hybridMultilevel"/>
    <w:tmpl w:val="B03A2786"/>
    <w:lvl w:ilvl="0" w:tplc="DA34B9EA">
      <w:start w:val="1"/>
      <w:numFmt w:val="bullet"/>
      <w:lvlText w:val=""/>
      <w:lvlJc w:val="left"/>
      <w:pPr>
        <w:ind w:left="58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DA4993"/>
    <w:multiLevelType w:val="multilevel"/>
    <w:tmpl w:val="0809001F"/>
    <w:numStyleLink w:val="111111"/>
  </w:abstractNum>
  <w:abstractNum w:abstractNumId="17" w15:restartNumberingAfterBreak="0">
    <w:nsid w:val="62B45760"/>
    <w:multiLevelType w:val="multilevel"/>
    <w:tmpl w:val="0809001F"/>
    <w:numStyleLink w:val="111111"/>
  </w:abstractNum>
  <w:abstractNum w:abstractNumId="18" w15:restartNumberingAfterBreak="0">
    <w:nsid w:val="78193B7F"/>
    <w:multiLevelType w:val="hybridMultilevel"/>
    <w:tmpl w:val="68840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946232">
    <w:abstractNumId w:val="18"/>
  </w:num>
  <w:num w:numId="2" w16cid:durableId="1905875973">
    <w:abstractNumId w:val="12"/>
  </w:num>
  <w:num w:numId="3" w16cid:durableId="1358506196">
    <w:abstractNumId w:val="13"/>
  </w:num>
  <w:num w:numId="4" w16cid:durableId="683554393">
    <w:abstractNumId w:val="10"/>
  </w:num>
  <w:num w:numId="5" w16cid:durableId="1724912217">
    <w:abstractNumId w:val="15"/>
  </w:num>
  <w:num w:numId="6" w16cid:durableId="881211703">
    <w:abstractNumId w:val="0"/>
  </w:num>
  <w:num w:numId="7" w16cid:durableId="1896769727">
    <w:abstractNumId w:val="1"/>
  </w:num>
  <w:num w:numId="8" w16cid:durableId="1634866495">
    <w:abstractNumId w:val="2"/>
  </w:num>
  <w:num w:numId="9" w16cid:durableId="1268581866">
    <w:abstractNumId w:val="3"/>
  </w:num>
  <w:num w:numId="10" w16cid:durableId="1296789924">
    <w:abstractNumId w:val="8"/>
  </w:num>
  <w:num w:numId="11" w16cid:durableId="1033116716">
    <w:abstractNumId w:val="4"/>
  </w:num>
  <w:num w:numId="12" w16cid:durableId="1439791821">
    <w:abstractNumId w:val="5"/>
  </w:num>
  <w:num w:numId="13" w16cid:durableId="697700097">
    <w:abstractNumId w:val="6"/>
  </w:num>
  <w:num w:numId="14" w16cid:durableId="1057515744">
    <w:abstractNumId w:val="7"/>
  </w:num>
  <w:num w:numId="15" w16cid:durableId="1792475863">
    <w:abstractNumId w:val="9"/>
  </w:num>
  <w:num w:numId="16" w16cid:durableId="1223326028">
    <w:abstractNumId w:val="8"/>
  </w:num>
  <w:num w:numId="17" w16cid:durableId="1231037105">
    <w:abstractNumId w:val="14"/>
  </w:num>
  <w:num w:numId="18" w16cid:durableId="391386028">
    <w:abstractNumId w:val="11"/>
  </w:num>
  <w:num w:numId="19" w16cid:durableId="1994751830">
    <w:abstractNumId w:val="17"/>
  </w:num>
  <w:num w:numId="20" w16cid:durableId="911475043">
    <w:abstractNumId w:val="16"/>
  </w:num>
  <w:num w:numId="21" w16cid:durableId="6786966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54B"/>
    <w:rsid w:val="000061F6"/>
    <w:rsid w:val="00043BEF"/>
    <w:rsid w:val="000440F3"/>
    <w:rsid w:val="00067623"/>
    <w:rsid w:val="00067AD2"/>
    <w:rsid w:val="00072F47"/>
    <w:rsid w:val="000D64F1"/>
    <w:rsid w:val="00101A3E"/>
    <w:rsid w:val="0010383A"/>
    <w:rsid w:val="0010776E"/>
    <w:rsid w:val="00111853"/>
    <w:rsid w:val="001145AB"/>
    <w:rsid w:val="00124609"/>
    <w:rsid w:val="00125BF3"/>
    <w:rsid w:val="00131133"/>
    <w:rsid w:val="00144C5F"/>
    <w:rsid w:val="0014604E"/>
    <w:rsid w:val="00147ACD"/>
    <w:rsid w:val="00176C3C"/>
    <w:rsid w:val="00192B1B"/>
    <w:rsid w:val="00194FE2"/>
    <w:rsid w:val="001A220A"/>
    <w:rsid w:val="001C207B"/>
    <w:rsid w:val="001D3081"/>
    <w:rsid w:val="001D64A3"/>
    <w:rsid w:val="001D679B"/>
    <w:rsid w:val="001E018F"/>
    <w:rsid w:val="001E4102"/>
    <w:rsid w:val="00206C46"/>
    <w:rsid w:val="00237FEC"/>
    <w:rsid w:val="00264FDD"/>
    <w:rsid w:val="0026554B"/>
    <w:rsid w:val="002714FF"/>
    <w:rsid w:val="002B201A"/>
    <w:rsid w:val="002B77F2"/>
    <w:rsid w:val="002D4C55"/>
    <w:rsid w:val="002E6373"/>
    <w:rsid w:val="002E63C4"/>
    <w:rsid w:val="00303359"/>
    <w:rsid w:val="00323B29"/>
    <w:rsid w:val="003274A0"/>
    <w:rsid w:val="003326F9"/>
    <w:rsid w:val="003404EE"/>
    <w:rsid w:val="003460FD"/>
    <w:rsid w:val="003C6F9F"/>
    <w:rsid w:val="003D2A82"/>
    <w:rsid w:val="003D6A6C"/>
    <w:rsid w:val="003E4710"/>
    <w:rsid w:val="00400BBD"/>
    <w:rsid w:val="00411955"/>
    <w:rsid w:val="00430133"/>
    <w:rsid w:val="00444B1C"/>
    <w:rsid w:val="00485399"/>
    <w:rsid w:val="00491B68"/>
    <w:rsid w:val="004A0CF6"/>
    <w:rsid w:val="004A20FB"/>
    <w:rsid w:val="004E74BC"/>
    <w:rsid w:val="00532729"/>
    <w:rsid w:val="00535E2B"/>
    <w:rsid w:val="005422B3"/>
    <w:rsid w:val="005459E6"/>
    <w:rsid w:val="00571C6A"/>
    <w:rsid w:val="0057633A"/>
    <w:rsid w:val="00577DF5"/>
    <w:rsid w:val="005A09C5"/>
    <w:rsid w:val="005B10D5"/>
    <w:rsid w:val="005C3C68"/>
    <w:rsid w:val="005D4402"/>
    <w:rsid w:val="005E100A"/>
    <w:rsid w:val="00601CC1"/>
    <w:rsid w:val="00607490"/>
    <w:rsid w:val="006344F8"/>
    <w:rsid w:val="00693F40"/>
    <w:rsid w:val="006C10F0"/>
    <w:rsid w:val="006D5B59"/>
    <w:rsid w:val="006E65DA"/>
    <w:rsid w:val="006E7A1C"/>
    <w:rsid w:val="00701688"/>
    <w:rsid w:val="00710EE4"/>
    <w:rsid w:val="007112E4"/>
    <w:rsid w:val="00723213"/>
    <w:rsid w:val="00731E90"/>
    <w:rsid w:val="00737C57"/>
    <w:rsid w:val="0075432A"/>
    <w:rsid w:val="00760091"/>
    <w:rsid w:val="007642EE"/>
    <w:rsid w:val="007C2669"/>
    <w:rsid w:val="007C5032"/>
    <w:rsid w:val="007D0065"/>
    <w:rsid w:val="007D62CF"/>
    <w:rsid w:val="007E5AC3"/>
    <w:rsid w:val="008265BB"/>
    <w:rsid w:val="00871692"/>
    <w:rsid w:val="0087591D"/>
    <w:rsid w:val="00880716"/>
    <w:rsid w:val="008864DE"/>
    <w:rsid w:val="00892413"/>
    <w:rsid w:val="008E4CA8"/>
    <w:rsid w:val="008F3FBD"/>
    <w:rsid w:val="00901362"/>
    <w:rsid w:val="00920DA5"/>
    <w:rsid w:val="00933A3C"/>
    <w:rsid w:val="00954C38"/>
    <w:rsid w:val="0095523E"/>
    <w:rsid w:val="00976012"/>
    <w:rsid w:val="00986373"/>
    <w:rsid w:val="009977EC"/>
    <w:rsid w:val="009C5B52"/>
    <w:rsid w:val="00A20904"/>
    <w:rsid w:val="00A261DB"/>
    <w:rsid w:val="00A27E08"/>
    <w:rsid w:val="00A41A37"/>
    <w:rsid w:val="00A449E9"/>
    <w:rsid w:val="00A7733A"/>
    <w:rsid w:val="00A84D38"/>
    <w:rsid w:val="00A84E7D"/>
    <w:rsid w:val="00A87DC6"/>
    <w:rsid w:val="00AB1706"/>
    <w:rsid w:val="00AB6BC7"/>
    <w:rsid w:val="00AC7930"/>
    <w:rsid w:val="00AF07E0"/>
    <w:rsid w:val="00AF467F"/>
    <w:rsid w:val="00AF7FB1"/>
    <w:rsid w:val="00B044BE"/>
    <w:rsid w:val="00B16511"/>
    <w:rsid w:val="00B17727"/>
    <w:rsid w:val="00B36C75"/>
    <w:rsid w:val="00B5418A"/>
    <w:rsid w:val="00B60B2B"/>
    <w:rsid w:val="00B77877"/>
    <w:rsid w:val="00B81674"/>
    <w:rsid w:val="00BC489D"/>
    <w:rsid w:val="00BF79F3"/>
    <w:rsid w:val="00C03D63"/>
    <w:rsid w:val="00C1465D"/>
    <w:rsid w:val="00C214F4"/>
    <w:rsid w:val="00C40BA6"/>
    <w:rsid w:val="00C65139"/>
    <w:rsid w:val="00C751B8"/>
    <w:rsid w:val="00C96879"/>
    <w:rsid w:val="00CA4790"/>
    <w:rsid w:val="00CD16B3"/>
    <w:rsid w:val="00CF3BA0"/>
    <w:rsid w:val="00D00D78"/>
    <w:rsid w:val="00D56550"/>
    <w:rsid w:val="00D61E21"/>
    <w:rsid w:val="00D64ECA"/>
    <w:rsid w:val="00D742DE"/>
    <w:rsid w:val="00D83FFA"/>
    <w:rsid w:val="00DA2395"/>
    <w:rsid w:val="00DA5C47"/>
    <w:rsid w:val="00DB14CB"/>
    <w:rsid w:val="00DB3DF4"/>
    <w:rsid w:val="00DB4F8D"/>
    <w:rsid w:val="00DC0643"/>
    <w:rsid w:val="00DE051F"/>
    <w:rsid w:val="00DE290D"/>
    <w:rsid w:val="00DE690F"/>
    <w:rsid w:val="00E357D6"/>
    <w:rsid w:val="00E440E2"/>
    <w:rsid w:val="00E533B4"/>
    <w:rsid w:val="00E708D1"/>
    <w:rsid w:val="00E76BAB"/>
    <w:rsid w:val="00E81E0B"/>
    <w:rsid w:val="00F118E5"/>
    <w:rsid w:val="00F24EA9"/>
    <w:rsid w:val="00F4351A"/>
    <w:rsid w:val="00F50633"/>
    <w:rsid w:val="00F53D08"/>
    <w:rsid w:val="00F96D7A"/>
    <w:rsid w:val="00FE7AEC"/>
    <w:rsid w:val="00FF3C77"/>
    <w:rsid w:val="00FF53B4"/>
    <w:rsid w:val="00FF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2"/>
    </o:shapelayout>
  </w:shapeDefaults>
  <w:decimalSymbol w:val="."/>
  <w:listSeparator w:val=","/>
  <w14:docId w14:val="7031D08F"/>
  <w15:chartTrackingRefBased/>
  <w15:docId w15:val="{69338F95-83F1-4EF7-91F9-BF45CE7EE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DF4"/>
    <w:pPr>
      <w:spacing w:before="120" w:after="120" w:line="240" w:lineRule="auto"/>
    </w:pPr>
    <w:rPr>
      <w:rFonts w:ascii="Arial" w:hAnsi="Arial"/>
      <w:sz w:val="24"/>
      <w:szCs w:val="20"/>
    </w:rPr>
  </w:style>
  <w:style w:type="paragraph" w:styleId="Heading1">
    <w:name w:val="heading 1"/>
    <w:aliases w:val="document title"/>
    <w:basedOn w:val="Normal"/>
    <w:next w:val="Normal"/>
    <w:link w:val="Heading1Char"/>
    <w:uiPriority w:val="9"/>
    <w:qFormat/>
    <w:rsid w:val="007642EE"/>
    <w:pPr>
      <w:spacing w:before="480" w:after="480"/>
      <w:outlineLvl w:val="0"/>
    </w:pPr>
    <w:rPr>
      <w:rFonts w:ascii="Arial Rounded MT Bold" w:hAnsi="Arial Rounded MT Bold" w:cs="Times New Roman (Body CS)"/>
      <w:b/>
      <w:bCs/>
      <w:color w:val="005F76" w:themeColor="accent1" w:themeShade="BF"/>
      <w:spacing w:val="15"/>
      <w:sz w:val="7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42EE"/>
    <w:pPr>
      <w:pBdr>
        <w:top w:val="single" w:sz="24" w:space="0" w:color="005F76" w:themeColor="accent1" w:themeShade="BF"/>
        <w:left w:val="single" w:sz="24" w:space="0" w:color="005F76" w:themeColor="accent1" w:themeShade="BF"/>
        <w:bottom w:val="single" w:sz="24" w:space="0" w:color="005F76" w:themeColor="accent1" w:themeShade="BF"/>
        <w:right w:val="single" w:sz="24" w:space="0" w:color="005F76" w:themeColor="accent1" w:themeShade="BF"/>
      </w:pBdr>
      <w:shd w:val="clear" w:color="auto" w:fill="005F76" w:themeFill="accent1" w:themeFillShade="BF"/>
      <w:spacing w:before="480" w:after="0"/>
      <w:outlineLvl w:val="1"/>
    </w:pPr>
    <w:rPr>
      <w:rFonts w:cs="Times New Roman (Body CS)"/>
      <w:b/>
      <w:color w:val="FFFFFF" w:themeColor="background1"/>
      <w:spacing w:val="15"/>
      <w:sz w:val="44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42EE"/>
    <w:pPr>
      <w:pBdr>
        <w:top w:val="single" w:sz="4" w:space="1" w:color="EFF6F4" w:themeColor="accent2" w:themeTint="33"/>
        <w:left w:val="single" w:sz="4" w:space="1" w:color="EFF6F4" w:themeColor="accent2" w:themeTint="33"/>
        <w:bottom w:val="single" w:sz="4" w:space="1" w:color="EFF6F4" w:themeColor="accent2" w:themeTint="33"/>
        <w:right w:val="single" w:sz="4" w:space="1" w:color="EFF6F4" w:themeColor="accent2" w:themeTint="33"/>
      </w:pBdr>
      <w:shd w:val="clear" w:color="auto" w:fill="EFF6F4" w:themeFill="accent2" w:themeFillTint="33"/>
      <w:spacing w:before="240"/>
      <w:outlineLvl w:val="2"/>
    </w:pPr>
    <w:rPr>
      <w:rFonts w:cs="Times New Roman (Body CS)"/>
      <w:b/>
      <w:color w:val="005F76" w:themeColor="accent1" w:themeShade="BF"/>
      <w:spacing w:val="15"/>
      <w:sz w:val="3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42EE"/>
    <w:pPr>
      <w:pBdr>
        <w:bottom w:val="single" w:sz="4" w:space="1" w:color="B3D5CB" w:themeColor="accent2"/>
      </w:pBdr>
      <w:spacing w:before="240"/>
      <w:outlineLvl w:val="3"/>
    </w:pPr>
    <w:rPr>
      <w:rFonts w:cs="Times New Roman (Body CS)"/>
      <w:b/>
      <w:color w:val="005F76" w:themeColor="accent1" w:themeShade="BF"/>
      <w:spacing w:val="10"/>
      <w:sz w:val="3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642EE"/>
    <w:pPr>
      <w:spacing w:before="360"/>
      <w:outlineLvl w:val="4"/>
    </w:pPr>
    <w:rPr>
      <w:rFonts w:cs="Times New Roman (Body CS)"/>
      <w:b/>
      <w:color w:val="005F76" w:themeColor="accent1" w:themeShade="BF"/>
      <w:spacing w:val="10"/>
      <w:sz w:val="28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61E21"/>
    <w:pPr>
      <w:spacing w:before="300"/>
      <w:outlineLvl w:val="5"/>
    </w:pPr>
    <w:rPr>
      <w:rFonts w:cs="Times New Roman (Body CS)"/>
      <w:b/>
      <w:color w:val="000000" w:themeColor="text2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A4790"/>
    <w:pPr>
      <w:spacing w:before="300" w:after="0"/>
      <w:outlineLvl w:val="6"/>
    </w:pPr>
    <w:rPr>
      <w:rFonts w:cs="Times New Roman (Body CS)"/>
      <w:b/>
      <w:color w:val="404040" w:themeColor="text2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B201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B201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document title Char"/>
    <w:basedOn w:val="DefaultParagraphFont"/>
    <w:link w:val="Heading1"/>
    <w:uiPriority w:val="9"/>
    <w:rsid w:val="007642EE"/>
    <w:rPr>
      <w:rFonts w:ascii="Arial Rounded MT Bold" w:hAnsi="Arial Rounded MT Bold" w:cs="Times New Roman (Body CS)"/>
      <w:b/>
      <w:bCs/>
      <w:color w:val="005F76" w:themeColor="accent1" w:themeShade="BF"/>
      <w:spacing w:val="15"/>
      <w:sz w:val="72"/>
    </w:rPr>
  </w:style>
  <w:style w:type="character" w:customStyle="1" w:styleId="Heading2Char">
    <w:name w:val="Heading 2 Char"/>
    <w:basedOn w:val="DefaultParagraphFont"/>
    <w:link w:val="Heading2"/>
    <w:uiPriority w:val="9"/>
    <w:rsid w:val="007642EE"/>
    <w:rPr>
      <w:rFonts w:ascii="Arial" w:hAnsi="Arial" w:cs="Times New Roman (Body CS)"/>
      <w:b/>
      <w:color w:val="FFFFFF" w:themeColor="background1"/>
      <w:spacing w:val="15"/>
      <w:sz w:val="44"/>
      <w:shd w:val="clear" w:color="auto" w:fill="005F76" w:themeFill="accent1" w:themeFillShade="BF"/>
    </w:rPr>
  </w:style>
  <w:style w:type="character" w:customStyle="1" w:styleId="Heading3Char">
    <w:name w:val="Heading 3 Char"/>
    <w:basedOn w:val="DefaultParagraphFont"/>
    <w:link w:val="Heading3"/>
    <w:uiPriority w:val="9"/>
    <w:rsid w:val="007642EE"/>
    <w:rPr>
      <w:rFonts w:ascii="Arial" w:hAnsi="Arial" w:cs="Times New Roman (Body CS)"/>
      <w:b/>
      <w:color w:val="005F76" w:themeColor="accent1" w:themeShade="BF"/>
      <w:spacing w:val="15"/>
      <w:sz w:val="36"/>
      <w:szCs w:val="26"/>
      <w:shd w:val="clear" w:color="auto" w:fill="EFF6F4" w:themeFill="accent2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7642EE"/>
    <w:rPr>
      <w:rFonts w:ascii="Arial" w:hAnsi="Arial" w:cs="Times New Roman (Body CS)"/>
      <w:b/>
      <w:color w:val="005F76" w:themeColor="accent1" w:themeShade="BF"/>
      <w:spacing w:val="10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7642EE"/>
    <w:rPr>
      <w:rFonts w:ascii="Arial" w:hAnsi="Arial" w:cs="Times New Roman (Body CS)"/>
      <w:b/>
      <w:color w:val="005F76" w:themeColor="accent1" w:themeShade="BF"/>
      <w:spacing w:val="10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D61E21"/>
    <w:rPr>
      <w:rFonts w:ascii="Arial" w:hAnsi="Arial" w:cs="Times New Roman (Body CS)"/>
      <w:b/>
      <w:color w:val="000000" w:themeColor="text2"/>
      <w:spacing w:val="10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CA4790"/>
    <w:rPr>
      <w:rFonts w:ascii="Arial" w:hAnsi="Arial" w:cs="Times New Roman (Body CS)"/>
      <w:b/>
      <w:color w:val="404040" w:themeColor="text2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B201A"/>
    <w:rPr>
      <w:rFonts w:ascii="Arial" w:hAnsi="Arial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2B201A"/>
    <w:rPr>
      <w:rFonts w:ascii="Arial" w:hAnsi="Arial"/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1465D"/>
    <w:rPr>
      <w:b/>
      <w:bCs/>
      <w:color w:val="595959" w:themeColor="text2" w:themeTint="A6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7C2669"/>
    <w:pPr>
      <w:spacing w:before="0" w:after="0"/>
    </w:pPr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2669"/>
    <w:rPr>
      <w:rFonts w:ascii="Arial" w:hAnsi="Arial" w:cs="Times New Roman"/>
      <w:sz w:val="18"/>
      <w:szCs w:val="18"/>
    </w:rPr>
  </w:style>
  <w:style w:type="character" w:styleId="Strong">
    <w:name w:val="Strong"/>
    <w:uiPriority w:val="22"/>
    <w:qFormat/>
    <w:rsid w:val="002B201A"/>
    <w:rPr>
      <w:b/>
      <w:bCs/>
    </w:rPr>
  </w:style>
  <w:style w:type="character" w:styleId="Emphasis">
    <w:name w:val="Emphasis"/>
    <w:uiPriority w:val="20"/>
    <w:qFormat/>
    <w:rsid w:val="002B201A"/>
    <w:rPr>
      <w:caps/>
      <w:color w:val="003F4E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2B201A"/>
    <w:pPr>
      <w:spacing w:before="0"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2B201A"/>
    <w:rPr>
      <w:rFonts w:ascii="Arial" w:hAnsi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A84E7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96879"/>
    <w:rPr>
      <w:i/>
      <w:iCs/>
      <w:color w:val="005F76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sid w:val="00C96879"/>
    <w:rPr>
      <w:rFonts w:ascii="Arial" w:hAnsi="Arial"/>
      <w:i/>
      <w:iCs/>
      <w:color w:val="005F76" w:themeColor="accent1" w:themeShade="BF"/>
      <w:sz w:val="24"/>
      <w:szCs w:val="20"/>
    </w:rPr>
  </w:style>
  <w:style w:type="numbering" w:customStyle="1" w:styleId="CurrentList1">
    <w:name w:val="Current List1"/>
    <w:uiPriority w:val="99"/>
    <w:rsid w:val="007112E4"/>
    <w:pPr>
      <w:numPr>
        <w:numId w:val="4"/>
      </w:numPr>
    </w:pPr>
  </w:style>
  <w:style w:type="character" w:styleId="SubtleEmphasis">
    <w:name w:val="Subtle Emphasis"/>
    <w:uiPriority w:val="19"/>
    <w:qFormat/>
    <w:rsid w:val="002B201A"/>
    <w:rPr>
      <w:i/>
      <w:iCs/>
      <w:color w:val="003F4E" w:themeColor="accent1" w:themeShade="7F"/>
    </w:rPr>
  </w:style>
  <w:style w:type="character" w:styleId="IntenseEmphasis">
    <w:name w:val="Intense Emphasis"/>
    <w:uiPriority w:val="21"/>
    <w:qFormat/>
    <w:rsid w:val="002B201A"/>
    <w:rPr>
      <w:b/>
      <w:bCs/>
      <w:caps/>
      <w:color w:val="003F4E" w:themeColor="accent1" w:themeShade="7F"/>
      <w:spacing w:val="10"/>
    </w:rPr>
  </w:style>
  <w:style w:type="character" w:styleId="SubtleReference">
    <w:name w:val="Subtle Reference"/>
    <w:uiPriority w:val="31"/>
    <w:qFormat/>
    <w:rsid w:val="00C96879"/>
    <w:rPr>
      <w:b/>
      <w:bCs/>
      <w:color w:val="005F76" w:themeColor="accent1" w:themeShade="BF"/>
    </w:rPr>
  </w:style>
  <w:style w:type="character" w:styleId="IntenseReference">
    <w:name w:val="Intense Reference"/>
    <w:uiPriority w:val="32"/>
    <w:qFormat/>
    <w:rsid w:val="00C96879"/>
    <w:rPr>
      <w:b/>
      <w:bCs/>
      <w:i/>
      <w:iCs/>
      <w:caps/>
      <w:color w:val="005F76" w:themeColor="accent1" w:themeShade="BF"/>
    </w:rPr>
  </w:style>
  <w:style w:type="character" w:styleId="BookTitle">
    <w:name w:val="Book Title"/>
    <w:uiPriority w:val="33"/>
    <w:qFormat/>
    <w:rsid w:val="002B201A"/>
    <w:rPr>
      <w:b/>
      <w:bCs/>
      <w:i/>
      <w:iCs/>
      <w:spacing w:val="9"/>
    </w:rPr>
  </w:style>
  <w:style w:type="paragraph" w:styleId="TOCHeading">
    <w:name w:val="TOC Heading"/>
    <w:basedOn w:val="Heading2"/>
    <w:next w:val="Normal"/>
    <w:uiPriority w:val="39"/>
    <w:unhideWhenUsed/>
    <w:qFormat/>
    <w:rsid w:val="007642EE"/>
    <w:pPr>
      <w:pBdr>
        <w:top w:val="single" w:sz="24" w:space="0" w:color="404040" w:themeColor="text2" w:themeTint="BF"/>
        <w:left w:val="single" w:sz="24" w:space="0" w:color="404040" w:themeColor="text2" w:themeTint="BF"/>
        <w:bottom w:val="single" w:sz="24" w:space="0" w:color="404040" w:themeColor="text2" w:themeTint="BF"/>
        <w:right w:val="single" w:sz="24" w:space="0" w:color="404040" w:themeColor="text2" w:themeTint="BF"/>
      </w:pBdr>
      <w:shd w:val="clear" w:color="auto" w:fill="404040" w:themeFill="text2" w:themeFillTint="BF"/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A84E7D"/>
    <w:pPr>
      <w:tabs>
        <w:tab w:val="center" w:pos="4513"/>
        <w:tab w:val="right" w:pos="9026"/>
      </w:tabs>
      <w:spacing w:before="0"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84E7D"/>
    <w:rPr>
      <w:rFonts w:ascii="Arial" w:hAnsi="Arial"/>
      <w:sz w:val="18"/>
      <w:szCs w:val="20"/>
    </w:rPr>
  </w:style>
  <w:style w:type="paragraph" w:styleId="Footer">
    <w:name w:val="footer"/>
    <w:basedOn w:val="Normal"/>
    <w:link w:val="FooterChar"/>
    <w:uiPriority w:val="99"/>
    <w:unhideWhenUsed/>
    <w:rsid w:val="00A84E7D"/>
    <w:pPr>
      <w:tabs>
        <w:tab w:val="center" w:pos="4513"/>
        <w:tab w:val="right" w:pos="9026"/>
      </w:tabs>
      <w:spacing w:before="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84E7D"/>
    <w:rPr>
      <w:rFonts w:ascii="Arial" w:hAnsi="Arial"/>
      <w:sz w:val="18"/>
      <w:szCs w:val="20"/>
    </w:rPr>
  </w:style>
  <w:style w:type="table" w:styleId="TableGrid">
    <w:name w:val="Table Grid"/>
    <w:basedOn w:val="TableNormal"/>
    <w:uiPriority w:val="39"/>
    <w:rsid w:val="002B201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ts-bodycopy">
    <w:name w:val="Contents - body copy"/>
    <w:basedOn w:val="BodyText"/>
    <w:next w:val="Normal"/>
    <w:qFormat/>
    <w:rsid w:val="00710EE4"/>
  </w:style>
  <w:style w:type="character" w:styleId="PageNumber">
    <w:name w:val="page number"/>
    <w:basedOn w:val="DefaultParagraphFont"/>
    <w:uiPriority w:val="99"/>
    <w:semiHidden/>
    <w:unhideWhenUsed/>
    <w:rsid w:val="00607490"/>
    <w:rPr>
      <w:rFonts w:ascii="Arial" w:hAnsi="Arial"/>
      <w:sz w:val="15"/>
    </w:rPr>
  </w:style>
  <w:style w:type="character" w:styleId="FollowedHyperlink">
    <w:name w:val="FollowedHyperlink"/>
    <w:basedOn w:val="DefaultParagraphFont"/>
    <w:uiPriority w:val="99"/>
    <w:unhideWhenUsed/>
    <w:rsid w:val="007C2669"/>
    <w:rPr>
      <w:rFonts w:ascii="Arial" w:hAnsi="Arial"/>
      <w:color w:val="013280"/>
      <w:u w:val="single"/>
    </w:rPr>
  </w:style>
  <w:style w:type="character" w:styleId="Hashtag">
    <w:name w:val="Hashtag"/>
    <w:basedOn w:val="DefaultParagraphFont"/>
    <w:uiPriority w:val="99"/>
    <w:unhideWhenUsed/>
    <w:rsid w:val="007C2669"/>
    <w:rPr>
      <w:rFonts w:ascii="Arial" w:hAnsi="Arial"/>
      <w:color w:val="013280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7C2669"/>
    <w:rPr>
      <w:rFonts w:ascii="Arial" w:hAnsi="Arial"/>
      <w:color w:val="013280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607490"/>
    <w:rPr>
      <w:rFonts w:ascii="Arial" w:hAnsi="Arial"/>
      <w:color w:val="2B579A"/>
      <w:shd w:val="clear" w:color="auto" w:fill="E1DFDD"/>
    </w:rPr>
  </w:style>
  <w:style w:type="character" w:styleId="SmartLink">
    <w:name w:val="Smart Link"/>
    <w:basedOn w:val="DefaultParagraphFont"/>
    <w:uiPriority w:val="99"/>
    <w:unhideWhenUsed/>
    <w:rsid w:val="00607490"/>
    <w:rPr>
      <w:rFonts w:ascii="Arial" w:hAnsi="Arial"/>
      <w:color w:val="003FA7"/>
      <w:u w:val="single"/>
      <w:shd w:val="clear" w:color="auto" w:fill="F3F2F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22B3"/>
    <w:pPr>
      <w:numPr>
        <w:ilvl w:val="1"/>
      </w:numPr>
      <w:spacing w:before="240" w:after="160"/>
    </w:pPr>
    <w:rPr>
      <w:b/>
      <w:color w:val="005F76" w:themeColor="accent1" w:themeShade="BF"/>
      <w:spacing w:val="15"/>
      <w:sz w:val="32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5422B3"/>
    <w:rPr>
      <w:rFonts w:ascii="Arial" w:hAnsi="Arial"/>
      <w:b/>
      <w:color w:val="005F76" w:themeColor="accent1" w:themeShade="BF"/>
      <w:spacing w:val="15"/>
      <w:sz w:val="32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C1465D"/>
    <w:pPr>
      <w:spacing w:after="0"/>
    </w:pPr>
    <w:rPr>
      <w:rFonts w:cstheme="minorHAnsi"/>
      <w:b/>
      <w:bCs/>
      <w:iCs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6879"/>
    <w:pPr>
      <w:pBdr>
        <w:top w:val="single" w:sz="4" w:space="10" w:color="00809E" w:themeColor="accent1"/>
        <w:bottom w:val="single" w:sz="4" w:space="10" w:color="00809E" w:themeColor="accent1"/>
      </w:pBdr>
      <w:spacing w:before="360" w:after="360"/>
      <w:ind w:left="864" w:right="864"/>
      <w:jc w:val="center"/>
    </w:pPr>
    <w:rPr>
      <w:i/>
      <w:iCs/>
      <w:color w:val="005F7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6879"/>
    <w:rPr>
      <w:rFonts w:ascii="Arial" w:hAnsi="Arial"/>
      <w:i/>
      <w:iCs/>
      <w:color w:val="005F76" w:themeColor="accent1" w:themeShade="BF"/>
      <w:szCs w:val="20"/>
    </w:rPr>
  </w:style>
  <w:style w:type="paragraph" w:styleId="BlockText">
    <w:name w:val="Block Text"/>
    <w:basedOn w:val="Normal"/>
    <w:uiPriority w:val="99"/>
    <w:unhideWhenUsed/>
    <w:rsid w:val="00C1465D"/>
    <w:pPr>
      <w:pBdr>
        <w:top w:val="single" w:sz="2" w:space="10" w:color="00809E" w:themeColor="accent1"/>
        <w:left w:val="single" w:sz="2" w:space="10" w:color="00809E" w:themeColor="accent1"/>
        <w:bottom w:val="single" w:sz="2" w:space="10" w:color="00809E" w:themeColor="accent1"/>
        <w:right w:val="single" w:sz="2" w:space="10" w:color="00809E" w:themeColor="accent1"/>
      </w:pBdr>
      <w:ind w:left="1152" w:right="1152"/>
    </w:pPr>
    <w:rPr>
      <w:i/>
      <w:iCs/>
      <w:color w:val="005F76" w:themeColor="accent1" w:themeShade="BF"/>
    </w:rPr>
  </w:style>
  <w:style w:type="paragraph" w:styleId="BodyText">
    <w:name w:val="Body Text"/>
    <w:basedOn w:val="Normal"/>
    <w:link w:val="BodyTextChar"/>
    <w:uiPriority w:val="99"/>
    <w:unhideWhenUsed/>
    <w:rsid w:val="00DE290D"/>
  </w:style>
  <w:style w:type="character" w:customStyle="1" w:styleId="BodyTextChar">
    <w:name w:val="Body Text Char"/>
    <w:basedOn w:val="DefaultParagraphFont"/>
    <w:link w:val="BodyText"/>
    <w:uiPriority w:val="99"/>
    <w:rsid w:val="00DE290D"/>
    <w:rPr>
      <w:rFonts w:ascii="Arial" w:hAnsi="Arial"/>
      <w:szCs w:val="20"/>
    </w:rPr>
  </w:style>
  <w:style w:type="paragraph" w:styleId="BodyText2">
    <w:name w:val="Body Text 2"/>
    <w:basedOn w:val="Normal"/>
    <w:link w:val="BodyText2Char"/>
    <w:uiPriority w:val="99"/>
    <w:unhideWhenUsed/>
    <w:rsid w:val="00710EE4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710EE4"/>
    <w:rPr>
      <w:rFonts w:ascii="Arial" w:hAnsi="Arial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710EE4"/>
    <w:rPr>
      <w:sz w:val="18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710EE4"/>
    <w:rPr>
      <w:rFonts w:ascii="Arial" w:hAnsi="Arial"/>
      <w:sz w:val="18"/>
      <w:szCs w:val="16"/>
    </w:rPr>
  </w:style>
  <w:style w:type="character" w:styleId="SmartHyperlink">
    <w:name w:val="Smart Hyperlink"/>
    <w:basedOn w:val="DefaultParagraphFont"/>
    <w:uiPriority w:val="99"/>
    <w:unhideWhenUsed/>
    <w:rsid w:val="00FE7AEC"/>
    <w:rPr>
      <w:rFonts w:ascii="Arial" w:hAnsi="Arial"/>
      <w:u w:val="dotted"/>
    </w:rPr>
  </w:style>
  <w:style w:type="paragraph" w:styleId="ListBullet">
    <w:name w:val="List Bullet"/>
    <w:basedOn w:val="Normal"/>
    <w:uiPriority w:val="99"/>
    <w:unhideWhenUsed/>
    <w:rsid w:val="001D679B"/>
    <w:pPr>
      <w:numPr>
        <w:numId w:val="15"/>
      </w:numPr>
      <w:ind w:left="357" w:hanging="357"/>
    </w:pPr>
  </w:style>
  <w:style w:type="paragraph" w:styleId="ListNumber">
    <w:name w:val="List Number"/>
    <w:basedOn w:val="Normal"/>
    <w:uiPriority w:val="99"/>
    <w:unhideWhenUsed/>
    <w:rsid w:val="00AC7930"/>
    <w:pPr>
      <w:numPr>
        <w:numId w:val="20"/>
      </w:numPr>
    </w:pPr>
  </w:style>
  <w:style w:type="paragraph" w:styleId="BodyTextIndent3">
    <w:name w:val="Body Text Indent 3"/>
    <w:basedOn w:val="Normal"/>
    <w:link w:val="BodyTextIndent3Char"/>
    <w:uiPriority w:val="99"/>
    <w:unhideWhenUsed/>
    <w:rsid w:val="00430133"/>
    <w:rPr>
      <w:sz w:val="18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30133"/>
    <w:rPr>
      <w:rFonts w:ascii="Arial" w:hAnsi="Arial"/>
      <w:sz w:val="18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D4402"/>
    <w:rPr>
      <w:rFonts w:ascii="Arial" w:hAnsi="Arial"/>
      <w:color w:val="605E5C"/>
      <w:shd w:val="clear" w:color="auto" w:fill="E1DFDD"/>
    </w:rPr>
  </w:style>
  <w:style w:type="table" w:customStyle="1" w:styleId="KirkleesCouncil-simple">
    <w:name w:val="Kirklees Council - simple"/>
    <w:basedOn w:val="TableNormal"/>
    <w:uiPriority w:val="99"/>
    <w:rsid w:val="00192B1B"/>
    <w:pPr>
      <w:spacing w:before="60" w:after="60" w:line="240" w:lineRule="auto"/>
    </w:pPr>
    <w:rPr>
      <w:rFonts w:ascii="Arial" w:hAnsi="Arial" w:cs="Times New Roman (Body CS)"/>
    </w:rPr>
    <w:tblPr>
      <w:tblBorders>
        <w:bottom w:val="single" w:sz="4" w:space="0" w:color="00809E" w:themeColor="accent1"/>
        <w:insideH w:val="single" w:sz="4" w:space="0" w:color="00809E" w:themeColor="accent1"/>
      </w:tblBorders>
    </w:tblPr>
    <w:tblStylePr w:type="firstRow">
      <w:pPr>
        <w:jc w:val="left"/>
      </w:pPr>
      <w:rPr>
        <w:rFonts w:ascii="Arial" w:hAnsi="Arial"/>
        <w:b/>
        <w:i w:val="0"/>
        <w:color w:val="003F4F" w:themeColor="accent1" w:themeShade="80"/>
        <w:sz w:val="22"/>
      </w:rPr>
      <w:tblPr/>
      <w:trPr>
        <w:cantSplit/>
        <w:tblHeader/>
      </w:trPr>
      <w:tcPr>
        <w:shd w:val="clear" w:color="auto" w:fill="EAF3F4"/>
      </w:tcPr>
    </w:tblStylePr>
  </w:style>
  <w:style w:type="table" w:customStyle="1" w:styleId="KirkleesCouncil-Grid">
    <w:name w:val="Kirklees Council - Grid"/>
    <w:basedOn w:val="TableNormal"/>
    <w:uiPriority w:val="99"/>
    <w:rsid w:val="00192B1B"/>
    <w:pPr>
      <w:spacing w:before="60" w:after="60" w:line="240" w:lineRule="auto"/>
    </w:pPr>
    <w:rPr>
      <w:rFonts w:ascii="Arial" w:hAnsi="Arial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</w:tblPr>
    <w:tcPr>
      <w:shd w:val="clear" w:color="auto" w:fill="auto"/>
    </w:tcPr>
    <w:tblStylePr w:type="firstRow">
      <w:rPr>
        <w:rFonts w:ascii="Arial" w:hAnsi="Arial"/>
        <w:b/>
        <w:i w:val="0"/>
        <w:color w:val="000000" w:themeColor="text2"/>
        <w:sz w:val="22"/>
      </w:rPr>
      <w:tblPr/>
      <w:trPr>
        <w:cantSplit/>
        <w:tblHeader/>
      </w:trPr>
      <w:tcPr>
        <w:shd w:val="clear" w:color="auto" w:fill="EDEDED" w:themeFill="accent3" w:themeFillTint="33"/>
      </w:tcPr>
    </w:tblStylePr>
  </w:style>
  <w:style w:type="numbering" w:styleId="111111">
    <w:name w:val="Outline List 2"/>
    <w:basedOn w:val="NoList"/>
    <w:uiPriority w:val="99"/>
    <w:semiHidden/>
    <w:unhideWhenUsed/>
    <w:rsid w:val="003D6A6C"/>
    <w:pPr>
      <w:numPr>
        <w:numId w:val="17"/>
      </w:numPr>
    </w:pPr>
  </w:style>
  <w:style w:type="paragraph" w:styleId="TOC2">
    <w:name w:val="toc 2"/>
    <w:basedOn w:val="Normal"/>
    <w:next w:val="Normal"/>
    <w:autoRedefine/>
    <w:uiPriority w:val="39"/>
    <w:unhideWhenUsed/>
    <w:rsid w:val="00933A3C"/>
    <w:pPr>
      <w:spacing w:after="0"/>
      <w:ind w:left="240"/>
    </w:pPr>
    <w:rPr>
      <w:rFonts w:cstheme="minorHAnsi"/>
      <w:b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1465D"/>
    <w:pPr>
      <w:spacing w:before="0" w:after="0"/>
      <w:ind w:left="480"/>
    </w:pPr>
    <w:rPr>
      <w:rFonts w:cstheme="minorHAnsi"/>
      <w:sz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81674"/>
    <w:pPr>
      <w:spacing w:before="0" w:after="0"/>
      <w:ind w:left="720"/>
    </w:pPr>
    <w:rPr>
      <w:rFonts w:asciiTheme="minorHAnsi" w:hAnsiTheme="minorHAnsi" w:cstheme="minorHAnsi"/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81674"/>
    <w:pPr>
      <w:spacing w:before="0" w:after="0"/>
      <w:ind w:left="960"/>
    </w:pPr>
    <w:rPr>
      <w:rFonts w:asciiTheme="minorHAnsi" w:hAnsiTheme="minorHAnsi" w:cstheme="minorHAnsi"/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81674"/>
    <w:pPr>
      <w:spacing w:before="0" w:after="0"/>
      <w:ind w:left="1200"/>
    </w:pPr>
    <w:rPr>
      <w:rFonts w:asciiTheme="minorHAnsi" w:hAnsiTheme="minorHAnsi" w:cstheme="minorHAnsi"/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81674"/>
    <w:pPr>
      <w:spacing w:before="0" w:after="0"/>
      <w:ind w:left="1440"/>
    </w:pPr>
    <w:rPr>
      <w:rFonts w:asciiTheme="minorHAnsi" w:hAnsiTheme="minorHAnsi" w:cstheme="minorHAnsi"/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81674"/>
    <w:pPr>
      <w:spacing w:before="0" w:after="0"/>
      <w:ind w:left="1680"/>
    </w:pPr>
    <w:rPr>
      <w:rFonts w:asciiTheme="minorHAnsi" w:hAnsiTheme="minorHAnsi" w:cstheme="minorHAnsi"/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81674"/>
    <w:pPr>
      <w:spacing w:before="0" w:after="0"/>
      <w:ind w:left="1920"/>
    </w:pPr>
    <w:rPr>
      <w:rFonts w:asciiTheme="minorHAnsi" w:hAnsiTheme="minorHAnsi" w:cstheme="minorHAnsi"/>
      <w:sz w:val="20"/>
    </w:rPr>
  </w:style>
  <w:style w:type="paragraph" w:customStyle="1" w:styleId="BasicParagraph">
    <w:name w:val="[Basic Paragraph]"/>
    <w:basedOn w:val="Normal"/>
    <w:uiPriority w:val="99"/>
    <w:rsid w:val="007C5032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08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package" Target="embeddings/Microsoft_Word_Document3.docx"/><Relationship Id="rId39" Type="http://schemas.openxmlformats.org/officeDocument/2006/relationships/image" Target="media/image12.emf"/><Relationship Id="rId21" Type="http://schemas.openxmlformats.org/officeDocument/2006/relationships/image" Target="media/image3.emf"/><Relationship Id="rId34" Type="http://schemas.openxmlformats.org/officeDocument/2006/relationships/package" Target="embeddings/Microsoft_Word_Document7.docx"/><Relationship Id="rId42" Type="http://schemas.openxmlformats.org/officeDocument/2006/relationships/package" Target="embeddings/Microsoft_Word_Document11.docx"/><Relationship Id="rId47" Type="http://schemas.openxmlformats.org/officeDocument/2006/relationships/image" Target="media/image16.emf"/><Relationship Id="rId50" Type="http://schemas.openxmlformats.org/officeDocument/2006/relationships/package" Target="embeddings/Microsoft_Word_Document15.docx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38" Type="http://schemas.openxmlformats.org/officeDocument/2006/relationships/package" Target="embeddings/Microsoft_Word_Document9.docx"/><Relationship Id="rId46" Type="http://schemas.openxmlformats.org/officeDocument/2006/relationships/package" Target="embeddings/Microsoft_Word_Document13.docx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package" Target="embeddings/Microsoft_Word_Document.docx"/><Relationship Id="rId29" Type="http://schemas.openxmlformats.org/officeDocument/2006/relationships/image" Target="media/image7.emf"/><Relationship Id="rId41" Type="http://schemas.openxmlformats.org/officeDocument/2006/relationships/image" Target="media/image13.emf"/><Relationship Id="rId54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package" Target="embeddings/Microsoft_Word_Document2.docx"/><Relationship Id="rId32" Type="http://schemas.openxmlformats.org/officeDocument/2006/relationships/package" Target="embeddings/Microsoft_Word_Document6.docx"/><Relationship Id="rId37" Type="http://schemas.openxmlformats.org/officeDocument/2006/relationships/image" Target="media/image11.emf"/><Relationship Id="rId40" Type="http://schemas.openxmlformats.org/officeDocument/2006/relationships/package" Target="embeddings/Microsoft_Word_Document10.docx"/><Relationship Id="rId45" Type="http://schemas.openxmlformats.org/officeDocument/2006/relationships/image" Target="media/image15.emf"/><Relationship Id="rId53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4.emf"/><Relationship Id="rId28" Type="http://schemas.openxmlformats.org/officeDocument/2006/relationships/package" Target="embeddings/Microsoft_Word_Document4.docx"/><Relationship Id="rId36" Type="http://schemas.openxmlformats.org/officeDocument/2006/relationships/package" Target="embeddings/Microsoft_Word_Document8.docx"/><Relationship Id="rId49" Type="http://schemas.openxmlformats.org/officeDocument/2006/relationships/image" Target="media/image17.emf"/><Relationship Id="rId10" Type="http://schemas.openxmlformats.org/officeDocument/2006/relationships/endnotes" Target="endnotes.xm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4" Type="http://schemas.openxmlformats.org/officeDocument/2006/relationships/package" Target="embeddings/Microsoft_Word_Document12.docx"/><Relationship Id="rId52" Type="http://schemas.openxmlformats.org/officeDocument/2006/relationships/package" Target="embeddings/Microsoft_Word_Document16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package" Target="embeddings/Microsoft_Word_Document1.docx"/><Relationship Id="rId27" Type="http://schemas.openxmlformats.org/officeDocument/2006/relationships/image" Target="media/image6.emf"/><Relationship Id="rId30" Type="http://schemas.openxmlformats.org/officeDocument/2006/relationships/package" Target="embeddings/Microsoft_Word_Document5.docx"/><Relationship Id="rId35" Type="http://schemas.openxmlformats.org/officeDocument/2006/relationships/image" Target="media/image10.emf"/><Relationship Id="rId43" Type="http://schemas.openxmlformats.org/officeDocument/2006/relationships/image" Target="media/image14.emf"/><Relationship Id="rId48" Type="http://schemas.openxmlformats.org/officeDocument/2006/relationships/package" Target="embeddings/Microsoft_Word_Document14.docx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18.emf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aretLunn\AppData\Local\Temp\6e008933-75fa-4019-9566-554f5f22f318_Word%20report%20template%20toolkit.zip.318\WORD%20TEMPLATE%20-%20Portrait_CM3857.4.dotx" TargetMode="External"/></Relationships>
</file>

<file path=word/theme/theme1.xml><?xml version="1.0" encoding="utf-8"?>
<a:theme xmlns:a="http://schemas.openxmlformats.org/drawingml/2006/main" name="Office Theme">
  <a:themeElements>
    <a:clrScheme name="KC - 2023">
      <a:dk1>
        <a:srgbClr val="084254"/>
      </a:dk1>
      <a:lt1>
        <a:srgbClr val="FFFFFF"/>
      </a:lt1>
      <a:dk2>
        <a:srgbClr val="000000"/>
      </a:dk2>
      <a:lt2>
        <a:srgbClr val="EEEEEE"/>
      </a:lt2>
      <a:accent1>
        <a:srgbClr val="00809E"/>
      </a:accent1>
      <a:accent2>
        <a:srgbClr val="B3D5CB"/>
      </a:accent2>
      <a:accent3>
        <a:srgbClr val="A5A5A5"/>
      </a:accent3>
      <a:accent4>
        <a:srgbClr val="69AEE2"/>
      </a:accent4>
      <a:accent5>
        <a:srgbClr val="F1CB12"/>
      </a:accent5>
      <a:accent6>
        <a:srgbClr val="DB911A"/>
      </a:accent6>
      <a:hlink>
        <a:srgbClr val="244395"/>
      </a:hlink>
      <a:folHlink>
        <a:srgbClr val="BF001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4028915F605F4B8FA7E6D2DE314630" ma:contentTypeVersion="16" ma:contentTypeDescription="Create a new document." ma:contentTypeScope="" ma:versionID="49b54e2a3c939a5fdf514808585fe3fd">
  <xsd:schema xmlns:xsd="http://www.w3.org/2001/XMLSchema" xmlns:xs="http://www.w3.org/2001/XMLSchema" xmlns:p="http://schemas.microsoft.com/office/2006/metadata/properties" xmlns:ns2="3abe659c-8489-4810-ae4a-ffc69a3e31ad" xmlns:ns3="c9b6eae6-881d-4932-92f2-dd41bb842879" targetNamespace="http://schemas.microsoft.com/office/2006/metadata/properties" ma:root="true" ma:fieldsID="84c46aedfb4d84bd161ea223cd8d30e1" ns2:_="" ns3:_="">
    <xsd:import namespace="3abe659c-8489-4810-ae4a-ffc69a3e31ad"/>
    <xsd:import namespace="c9b6eae6-881d-4932-92f2-dd41bb8428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be659c-8489-4810-ae4a-ffc69a3e31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8f562e8-8378-467d-95cc-4e4c6e6528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b6eae6-881d-4932-92f2-dd41bb84287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1a03c81-cc5e-4dc2-944e-365e627f7131}" ma:internalName="TaxCatchAll" ma:showField="CatchAllData" ma:web="c9b6eae6-881d-4932-92f2-dd41bb8428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9b6eae6-881d-4932-92f2-dd41bb842879" xsi:nil="true"/>
    <lcf76f155ced4ddcb4097134ff3c332f xmlns="3abe659c-8489-4810-ae4a-ffc69a3e31a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8E3406E-1526-4746-BB1A-8B63C74D6A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F9ECDC-9081-44AA-AB4A-F8CA9F27A3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be659c-8489-4810-ae4a-ffc69a3e31ad"/>
    <ds:schemaRef ds:uri="c9b6eae6-881d-4932-92f2-dd41bb8428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36C480-D929-2747-803B-32FF4BE02A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3B4ED12-F7DD-4A89-9E24-5DC339560306}">
  <ds:schemaRefs>
    <ds:schemaRef ds:uri="http://schemas.microsoft.com/office/2006/metadata/properties"/>
    <ds:schemaRef ds:uri="http://purl.org/dc/terms/"/>
    <ds:schemaRef ds:uri="3abe659c-8489-4810-ae4a-ffc69a3e31ad"/>
    <ds:schemaRef ds:uri="http://schemas.microsoft.com/office/2006/documentManagement/types"/>
    <ds:schemaRef ds:uri="c9b6eae6-881d-4932-92f2-dd41bb842879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- Portrait_CM3857.4.dotx</Template>
  <TotalTime>1</TotalTime>
  <Pages>7</Pages>
  <Words>718</Words>
  <Characters>4095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Responsibilities 2024</vt:lpstr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Responsibilities 2024</dc:title>
  <dc:subject/>
  <dc:creator>Margaret Lunn</dc:creator>
  <cp:keywords>Transparency code;Senior Salaries;Open Data sets</cp:keywords>
  <dc:description/>
  <cp:lastModifiedBy>Umar Jawed</cp:lastModifiedBy>
  <cp:revision>2</cp:revision>
  <cp:lastPrinted>2023-11-22T10:59:00Z</cp:lastPrinted>
  <dcterms:created xsi:type="dcterms:W3CDTF">2024-09-17T11:24:00Z</dcterms:created>
  <dcterms:modified xsi:type="dcterms:W3CDTF">2024-09-17T11:24:00Z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2127eb8-1c2a-4c17-86cc-a5ba0926d1f9_Enabled">
    <vt:lpwstr>true</vt:lpwstr>
  </property>
  <property fmtid="{D5CDD505-2E9C-101B-9397-08002B2CF9AE}" pid="3" name="MSIP_Label_22127eb8-1c2a-4c17-86cc-a5ba0926d1f9_SetDate">
    <vt:lpwstr>2021-08-31T09:15:34Z</vt:lpwstr>
  </property>
  <property fmtid="{D5CDD505-2E9C-101B-9397-08002B2CF9AE}" pid="4" name="MSIP_Label_22127eb8-1c2a-4c17-86cc-a5ba0926d1f9_Method">
    <vt:lpwstr>Standard</vt:lpwstr>
  </property>
  <property fmtid="{D5CDD505-2E9C-101B-9397-08002B2CF9AE}" pid="5" name="MSIP_Label_22127eb8-1c2a-4c17-86cc-a5ba0926d1f9_Name">
    <vt:lpwstr>22127eb8-1c2a-4c17-86cc-a5ba0926d1f9</vt:lpwstr>
  </property>
  <property fmtid="{D5CDD505-2E9C-101B-9397-08002B2CF9AE}" pid="6" name="MSIP_Label_22127eb8-1c2a-4c17-86cc-a5ba0926d1f9_SiteId">
    <vt:lpwstr>61d0734f-7fce-4063-b638-09ac5ad5a43f</vt:lpwstr>
  </property>
  <property fmtid="{D5CDD505-2E9C-101B-9397-08002B2CF9AE}" pid="7" name="MSIP_Label_22127eb8-1c2a-4c17-86cc-a5ba0926d1f9_ActionId">
    <vt:lpwstr>852a3552-afbf-4709-8582-117baa7f3f91</vt:lpwstr>
  </property>
  <property fmtid="{D5CDD505-2E9C-101B-9397-08002B2CF9AE}" pid="8" name="MSIP_Label_22127eb8-1c2a-4c17-86cc-a5ba0926d1f9_ContentBits">
    <vt:lpwstr>0</vt:lpwstr>
  </property>
  <property fmtid="{D5CDD505-2E9C-101B-9397-08002B2CF9AE}" pid="9" name="ContentTypeId">
    <vt:lpwstr>0x010100694028915F605F4B8FA7E6D2DE314630</vt:lpwstr>
  </property>
</Properties>
</file>